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A4E21" w14:textId="5D5485A4" w:rsidR="00EB3461" w:rsidRDefault="00EC5A58" w:rsidP="00D646DC">
      <w:pPr>
        <w:pStyle w:val="Titel"/>
        <w:ind w:left="72"/>
        <w:rPr>
          <w:lang w:val="de-DE"/>
        </w:rPr>
      </w:pPr>
      <w:r w:rsidRPr="00D75002">
        <w:rPr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7F26E4D9" wp14:editId="27CE7C98">
                <wp:simplePos x="0" y="0"/>
                <wp:positionH relativeFrom="page">
                  <wp:posOffset>-200660</wp:posOffset>
                </wp:positionH>
                <wp:positionV relativeFrom="topMargin">
                  <wp:posOffset>713105</wp:posOffset>
                </wp:positionV>
                <wp:extent cx="10801350" cy="914400"/>
                <wp:effectExtent l="0" t="19050" r="0" b="0"/>
                <wp:wrapNone/>
                <wp:docPr id="3" name="Gruppe 7" descr="Dekorativer Kopfzeilenhintergrund mit Pfeil" title="Hintergru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914400"/>
                          <a:chOff x="-187" y="727"/>
                          <a:chExt cx="16260" cy="1440"/>
                        </a:xfrm>
                      </wpg:grpSpPr>
                      <wps:wsp>
                        <wps:cNvPr id="4" name="Rechteck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Form 4"/>
                        <wps:cNvSpPr>
                          <a:spLocks noChangeArrowheads="1"/>
                        </wps:cNvSpPr>
                        <wps:spPr bwMode="auto">
                          <a:xfrm>
                            <a:off x="279" y="739"/>
                            <a:ext cx="5380" cy="1309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25CE2" id="Gruppe 7" o:spid="_x0000_s1026" alt="Titel: Hintergrund  - Beschreibung: Dekorativer Kopfzeilenhintergrund mit Pfeil" style="position:absolute;margin-left:-15.8pt;margin-top:56.15pt;width:850.5pt;height:1in;z-index:-251652096;mso-position-horizontal-relative:page;mso-position-vertical-relative:top-margin-area" coordorigin="-187,727" coordsize="162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">
                <v:rect id="Rechteck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Form 4" o:spid="_x0000_s1028" type="#_x0000_t55" style="position:absolute;left:279;top:739;width:5380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" adj="19716" fillcolor="#b5d6d7 [1300]" strokecolor="white [3212]" strokeweight="4pt">
                  <v:shadow opacity="22938f" offset="0"/>
                  <v:textbox inset=",7.2pt,,7.2pt"/>
                </v:shape>
                <w10:wrap anchorx="page" anchory="margin"/>
                <w10:anchorlock/>
              </v:group>
            </w:pict>
          </mc:Fallback>
        </mc:AlternateContent>
      </w:r>
      <w:r w:rsidRPr="00D75002">
        <w:rPr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38D4E7E" wp14:editId="546FBA8D">
                <wp:simplePos x="0" y="0"/>
                <wp:positionH relativeFrom="page">
                  <wp:posOffset>3917315</wp:posOffset>
                </wp:positionH>
                <wp:positionV relativeFrom="margin">
                  <wp:posOffset>635</wp:posOffset>
                </wp:positionV>
                <wp:extent cx="3523615" cy="836930"/>
                <wp:effectExtent l="0" t="0" r="0" b="0"/>
                <wp:wrapNone/>
                <wp:docPr id="1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615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75A2D" w14:textId="3A7ED0F0" w:rsidR="00B34FAD" w:rsidRPr="00D75002" w:rsidRDefault="00CB0BBC" w:rsidP="0009732C">
                            <w:pPr>
                              <w:pStyle w:val="Titelleistentext"/>
                              <w:spacing w:line="24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Finden Sie mit dieser Checkliste heraus, wie sehr Sie für den Beruf des Energieberaters geeignet sind und welche Voraussetzungen Sie mitbringen.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D4E7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08.45pt;margin-top:.05pt;width:277.45pt;height:65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" filled="f" stroked="f">
                <v:textbox inset=",7.2pt,,7.2pt">
                  <w:txbxContent>
                    <w:p w14:paraId="03675A2D" w14:textId="3A7ED0F0" w:rsidR="00B34FAD" w:rsidRPr="00D75002" w:rsidRDefault="00CB0BBC" w:rsidP="0009732C">
                      <w:pPr>
                        <w:pStyle w:val="Titelleistentext"/>
                        <w:spacing w:line="240" w:lineRule="auto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Finden Sie mit dieser Checkliste heraus, wie sehr Sie für den Beruf des Energieberaters geeignet sind und welche Voraussetzungen Sie mitbringen.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  <w:r w:rsidR="00A32637">
        <w:rPr>
          <w:lang w:val="de-DE"/>
        </w:rPr>
        <w:t>Energieberater-Check</w:t>
      </w:r>
    </w:p>
    <w:tbl>
      <w:tblPr>
        <w:tblStyle w:val="Tabellenraster"/>
        <w:tblW w:w="17659" w:type="dxa"/>
        <w:tblLook w:val="04A0" w:firstRow="1" w:lastRow="0" w:firstColumn="1" w:lastColumn="0" w:noHBand="0" w:noVBand="1"/>
        <w:tblCaption w:val="Tabelle"/>
        <w:tblDescription w:val="Tabelle mit Checkliste für einen Plan für einen gesunden Lebensstil für jeden Tag der Woche"/>
      </w:tblPr>
      <w:tblGrid>
        <w:gridCol w:w="8359"/>
        <w:gridCol w:w="708"/>
        <w:gridCol w:w="709"/>
        <w:gridCol w:w="567"/>
        <w:gridCol w:w="1819"/>
        <w:gridCol w:w="1819"/>
        <w:gridCol w:w="3678"/>
      </w:tblGrid>
      <w:tr w:rsidR="00015F89" w:rsidRPr="004F1F19" w14:paraId="16970B14" w14:textId="311DF07F" w:rsidTr="00015F89">
        <w:trPr>
          <w:gridAfter w:val="1"/>
          <w:wAfter w:w="3678" w:type="dxa"/>
          <w:trHeight w:val="36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658A7954" w14:textId="77EEDEFF" w:rsidR="00015F89" w:rsidRPr="00D75002" w:rsidRDefault="00015F89" w:rsidP="00080EDB">
            <w:pPr>
              <w:pStyle w:val="groerText"/>
              <w:ind w:right="606"/>
              <w:rPr>
                <w:lang w:val="de-DE"/>
              </w:rPr>
            </w:pPr>
            <w:bookmarkStart w:id="0" w:name="_Hlk109895605"/>
            <w:r>
              <w:rPr>
                <w:lang w:val="de-DE"/>
              </w:rPr>
              <w:t>Kommunikation</w:t>
            </w:r>
          </w:p>
        </w:tc>
        <w:tc>
          <w:tcPr>
            <w:tcW w:w="708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0C5D8474" w14:textId="22251C59" w:rsidR="00015F89" w:rsidRPr="00CB0BBC" w:rsidRDefault="00015F89" w:rsidP="00664788">
            <w:pPr>
              <w:pStyle w:val="groerText"/>
              <w:rPr>
                <w:sz w:val="36"/>
                <w:szCs w:val="36"/>
                <w:highlight w:val="green"/>
                <w:lang w:val="de-DE"/>
              </w:rPr>
            </w:pPr>
            <w:r w:rsidRPr="00CB0BBC">
              <w:rPr>
                <w:sz w:val="36"/>
                <w:szCs w:val="36"/>
                <w:highlight w:val="green"/>
                <w:lang w:val="de-DE"/>
              </w:rPr>
              <w:sym w:font="Wingdings" w:char="F04A"/>
            </w:r>
          </w:p>
        </w:tc>
        <w:tc>
          <w:tcPr>
            <w:tcW w:w="7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7AAF100F" w14:textId="33A6CB24" w:rsidR="00015F89" w:rsidRPr="00CB0BBC" w:rsidRDefault="00015F89" w:rsidP="00664788">
            <w:pPr>
              <w:pStyle w:val="groerText"/>
              <w:rPr>
                <w:sz w:val="36"/>
                <w:szCs w:val="36"/>
                <w:highlight w:val="yellow"/>
                <w:lang w:val="de-DE"/>
              </w:rPr>
            </w:pPr>
            <w:r w:rsidRPr="00CB0BBC">
              <w:rPr>
                <w:sz w:val="36"/>
                <w:szCs w:val="36"/>
                <w:highlight w:val="yellow"/>
                <w:lang w:val="de-DE"/>
              </w:rPr>
              <w:sym w:font="Wingdings" w:char="F04B"/>
            </w:r>
          </w:p>
        </w:tc>
        <w:tc>
          <w:tcPr>
            <w:tcW w:w="567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2907F8F3" w14:textId="667D7FAA" w:rsidR="00015F89" w:rsidRPr="00CB0BBC" w:rsidRDefault="00015F89" w:rsidP="00CB0BBC">
            <w:pPr>
              <w:pStyle w:val="groerText"/>
              <w:ind w:right="-4050"/>
              <w:rPr>
                <w:sz w:val="36"/>
                <w:szCs w:val="36"/>
                <w:highlight w:val="red"/>
                <w:lang w:val="de-DE"/>
              </w:rPr>
            </w:pPr>
            <w:r w:rsidRPr="00CB0BBC">
              <w:rPr>
                <w:sz w:val="36"/>
                <w:szCs w:val="36"/>
                <w:highlight w:val="red"/>
                <w:lang w:val="de-DE"/>
              </w:rPr>
              <w:sym w:font="Wingdings" w:char="F04C"/>
            </w: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ECCC5D5" w14:textId="77777777" w:rsidR="00015F89" w:rsidRPr="00D75002" w:rsidRDefault="00015F89" w:rsidP="006428A1">
            <w:pPr>
              <w:spacing w:before="40" w:after="4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64A00935" w14:textId="77777777" w:rsidR="00015F89" w:rsidRPr="00D75002" w:rsidRDefault="00015F89" w:rsidP="006428A1">
            <w:pPr>
              <w:spacing w:before="40" w:after="40" w:line="240" w:lineRule="auto"/>
              <w:rPr>
                <w:lang w:val="de-DE"/>
              </w:rPr>
            </w:pPr>
          </w:p>
        </w:tc>
      </w:tr>
      <w:bookmarkEnd w:id="0"/>
      <w:tr w:rsidR="00015F89" w:rsidRPr="00D75002" w14:paraId="79E9D7E3" w14:textId="6A8E249F" w:rsidTr="00CF2D41">
        <w:trPr>
          <w:gridAfter w:val="1"/>
          <w:wAfter w:w="3678" w:type="dxa"/>
          <w:trHeight w:val="249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B90CBAB" w14:textId="564528D8" w:rsidR="00015F89" w:rsidRPr="00D75002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>
              <w:rPr>
                <w:lang w:val="de-DE"/>
              </w:rPr>
              <w:t>Wie sind Ihre Kompetenzen in den folgenden Bereichen?</w:t>
            </w:r>
          </w:p>
        </w:tc>
        <w:tc>
          <w:tcPr>
            <w:tcW w:w="708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CE22AF3" w14:textId="203455A9" w:rsidR="00015F89" w:rsidRPr="00D75002" w:rsidRDefault="00015F89" w:rsidP="00015F89">
            <w:pPr>
              <w:pStyle w:val="Tabelle"/>
              <w:spacing w:before="0" w:after="0"/>
              <w:jc w:val="center"/>
              <w:rPr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4B967F39" w14:textId="5BE0F8D6" w:rsidR="00015F89" w:rsidRPr="00D75002" w:rsidRDefault="00015F89" w:rsidP="00015F89">
            <w:pPr>
              <w:pStyle w:val="Tabelle"/>
              <w:spacing w:before="0" w:after="0"/>
              <w:jc w:val="center"/>
              <w:rPr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679B8A77" w14:textId="5CFFB285" w:rsidR="00015F89" w:rsidRPr="00D75002" w:rsidRDefault="00015F89" w:rsidP="00015F89">
            <w:pPr>
              <w:pStyle w:val="Tabelle"/>
              <w:spacing w:before="0" w:after="0"/>
              <w:jc w:val="center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49F72F7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6A1FD6F4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</w:tr>
      <w:tr w:rsidR="00015F89" w:rsidRPr="00D75002" w14:paraId="44F154B6" w14:textId="62863DC2" w:rsidTr="00CF2D41">
        <w:trPr>
          <w:gridAfter w:val="1"/>
          <w:wAfter w:w="3678" w:type="dxa"/>
          <w:trHeight w:val="267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B0C2597" w14:textId="44AF9386" w:rsidR="00015F89" w:rsidRPr="00D75002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>
              <w:rPr>
                <w:lang w:val="de-DE"/>
              </w:rPr>
              <w:t>Beratung</w:t>
            </w:r>
          </w:p>
        </w:tc>
        <w:sdt>
          <w:sdtPr>
            <w:rPr>
              <w:lang w:val="de-DE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C0ACABA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510163E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3205BD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BE6A4E1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52FC23A0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</w:tr>
      <w:tr w:rsidR="00015F89" w:rsidRPr="00D75002" w14:paraId="539C8110" w14:textId="2DEF9D66" w:rsidTr="00CF2D41">
        <w:trPr>
          <w:gridAfter w:val="1"/>
          <w:wAfter w:w="3678" w:type="dxa"/>
          <w:trHeight w:val="271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94B9531" w14:textId="616FBCD8" w:rsidR="00015F89" w:rsidRPr="00D75002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>
              <w:rPr>
                <w:lang w:val="de-DE"/>
              </w:rPr>
              <w:t>Schriftliche Korrespondenz</w:t>
            </w:r>
          </w:p>
        </w:tc>
        <w:sdt>
          <w:sdtPr>
            <w:rPr>
              <w:lang w:val="de-DE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A77927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DFACDA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6FF4F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FB8837C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5C761796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</w:tr>
      <w:tr w:rsidR="00015F89" w:rsidRPr="00D75002" w14:paraId="67CE6366" w14:textId="3973C4E9" w:rsidTr="00CF2D41">
        <w:trPr>
          <w:gridAfter w:val="1"/>
          <w:wAfter w:w="3678" w:type="dxa"/>
          <w:trHeight w:val="275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6101D7A" w14:textId="4909C54B" w:rsidR="00015F89" w:rsidRPr="00D75002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>
              <w:rPr>
                <w:lang w:val="de-DE"/>
              </w:rPr>
              <w:t>Gesprächsführung / Telefongespräche</w:t>
            </w:r>
          </w:p>
        </w:tc>
        <w:sdt>
          <w:sdtPr>
            <w:rPr>
              <w:lang w:val="de-DE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47A2EB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41E3CC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CCB518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166913A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2955FC4E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</w:tr>
      <w:tr w:rsidR="00015F89" w:rsidRPr="004515DB" w14:paraId="36471CF9" w14:textId="62BD181F" w:rsidTr="00015F89">
        <w:trPr>
          <w:gridAfter w:val="1"/>
          <w:wAfter w:w="3678" w:type="dxa"/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73C82AF9" w14:textId="2C2C561E" w:rsidR="00015F89" w:rsidRPr="00D75002" w:rsidRDefault="00015F89" w:rsidP="004515DB">
            <w:pPr>
              <w:pStyle w:val="groerText"/>
              <w:ind w:right="606"/>
              <w:rPr>
                <w:lang w:val="de-DE"/>
              </w:rPr>
            </w:pPr>
            <w:r>
              <w:rPr>
                <w:lang w:val="de-DE"/>
              </w:rPr>
              <w:t>Fachwissen</w:t>
            </w:r>
          </w:p>
        </w:tc>
        <w:tc>
          <w:tcPr>
            <w:tcW w:w="708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61259A60" w14:textId="665C742B" w:rsidR="00015F89" w:rsidRPr="00D75002" w:rsidRDefault="00015F89" w:rsidP="004515DB">
            <w:pPr>
              <w:pStyle w:val="Tabelle"/>
              <w:jc w:val="center"/>
              <w:rPr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7AA041E4" w14:textId="695A929C" w:rsidR="00015F89" w:rsidRPr="00D75002" w:rsidRDefault="00015F89" w:rsidP="004515DB">
            <w:pPr>
              <w:pStyle w:val="Tabelle"/>
              <w:jc w:val="center"/>
              <w:rPr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710CD30B" w14:textId="6D4131F7" w:rsidR="00015F89" w:rsidRPr="00D75002" w:rsidRDefault="00015F89" w:rsidP="004515DB">
            <w:pPr>
              <w:pStyle w:val="Tabelle"/>
              <w:jc w:val="center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9CD6E9A" w14:textId="77777777" w:rsidR="00015F89" w:rsidRPr="00D75002" w:rsidRDefault="00015F89" w:rsidP="004515DB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0B534AA9" w14:textId="77777777" w:rsidR="00015F89" w:rsidRPr="00D75002" w:rsidRDefault="00015F89" w:rsidP="004515DB">
            <w:pPr>
              <w:pStyle w:val="groerText"/>
              <w:ind w:right="606"/>
              <w:rPr>
                <w:lang w:val="de-DE"/>
              </w:rPr>
            </w:pPr>
          </w:p>
        </w:tc>
      </w:tr>
      <w:tr w:rsidR="00015F89" w:rsidRPr="00D75002" w14:paraId="62710D63" w14:textId="74820C85" w:rsidTr="00015F89">
        <w:trPr>
          <w:gridAfter w:val="1"/>
          <w:wAfter w:w="3678" w:type="dxa"/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5C96DED" w14:textId="633ACE39" w:rsidR="00015F89" w:rsidRPr="00D75002" w:rsidRDefault="00015F89" w:rsidP="00080EDB">
            <w:pPr>
              <w:pStyle w:val="groerText"/>
              <w:ind w:right="606"/>
              <w:rPr>
                <w:lang w:val="de-DE"/>
              </w:rPr>
            </w:pPr>
            <w:r w:rsidRPr="00CF2D41">
              <w:rPr>
                <w:rFonts w:ascii="Eurostile" w:hAnsi="Eurostile"/>
                <w:b/>
                <w:bCs/>
                <w:color w:val="676C73" w:themeColor="text1"/>
                <w:sz w:val="20"/>
                <w:lang w:val="de-DE"/>
              </w:rPr>
              <w:t>Wie</w:t>
            </w:r>
            <w:r>
              <w:rPr>
                <w:lang w:val="de-DE"/>
              </w:rPr>
              <w:t xml:space="preserve"> </w:t>
            </w:r>
            <w:r w:rsidRPr="00CF2D41">
              <w:rPr>
                <w:rFonts w:ascii="Eurostile" w:hAnsi="Eurostile"/>
                <w:b/>
                <w:bCs/>
                <w:color w:val="676C73" w:themeColor="text1"/>
                <w:sz w:val="20"/>
                <w:lang w:val="de-DE"/>
              </w:rPr>
              <w:t>gut könnten Sie folgende Fragen beantworten?</w:t>
            </w:r>
          </w:p>
        </w:tc>
        <w:tc>
          <w:tcPr>
            <w:tcW w:w="708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2B8AF2BE" w14:textId="4E7FDA1D" w:rsidR="00015F89" w:rsidRPr="00D75002" w:rsidRDefault="00015F89" w:rsidP="008E2897">
            <w:pPr>
              <w:pStyle w:val="Tabelle"/>
              <w:jc w:val="center"/>
              <w:rPr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0C8F2E1B" w14:textId="38F88525" w:rsidR="00015F89" w:rsidRPr="00D75002" w:rsidRDefault="00015F89" w:rsidP="008E2897">
            <w:pPr>
              <w:pStyle w:val="Tabelle"/>
              <w:jc w:val="center"/>
              <w:rPr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6BE8756F" w14:textId="6D360B36" w:rsidR="00015F89" w:rsidRPr="00D75002" w:rsidRDefault="00015F89" w:rsidP="008E2897">
            <w:pPr>
              <w:pStyle w:val="Tabelle"/>
              <w:jc w:val="center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B226B24" w14:textId="77777777" w:rsidR="00015F89" w:rsidRPr="00D75002" w:rsidRDefault="00015F89" w:rsidP="00EF1B18">
            <w:pPr>
              <w:spacing w:before="20" w:after="20" w:line="216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3C2742F4" w14:textId="77777777" w:rsidR="00015F89" w:rsidRPr="00D75002" w:rsidRDefault="00015F89" w:rsidP="00EF1B18">
            <w:pPr>
              <w:spacing w:before="20" w:after="20" w:line="216" w:lineRule="auto"/>
              <w:rPr>
                <w:lang w:val="de-DE"/>
              </w:rPr>
            </w:pPr>
          </w:p>
        </w:tc>
      </w:tr>
      <w:tr w:rsidR="00015F89" w:rsidRPr="00D75002" w14:paraId="78C755D0" w14:textId="49404F33" w:rsidTr="00015F89">
        <w:trPr>
          <w:gridAfter w:val="1"/>
          <w:wAfter w:w="3678" w:type="dxa"/>
          <w:trHeight w:val="199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04992C6" w14:textId="77777777" w:rsidR="00015F89" w:rsidRPr="00B54314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bookmarkStart w:id="1" w:name="_Hlk109893123"/>
            <w:r w:rsidRPr="00B54314">
              <w:rPr>
                <w:b/>
                <w:bCs/>
                <w:lang w:val="de-DE"/>
              </w:rPr>
              <w:t>Bauphysik.</w:t>
            </w:r>
            <w:r w:rsidRPr="00B54314">
              <w:rPr>
                <w:lang w:val="de-DE"/>
              </w:rPr>
              <w:t xml:space="preserve"> </w:t>
            </w:r>
          </w:p>
          <w:p w14:paraId="261B6D74" w14:textId="38AC1CC0" w:rsidR="00015F89" w:rsidRPr="00D75002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lang w:val="de-DE"/>
              </w:rPr>
              <w:t>Wie baut man energieeffizient? Welche Dämmkonstruktion eignet sich wo?</w:t>
            </w:r>
          </w:p>
        </w:tc>
        <w:sdt>
          <w:sdtPr>
            <w:rPr>
              <w:lang w:val="de-DE"/>
            </w:r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542C77F" w14:textId="62958D5C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DEC0A22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4DA0A2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8405C34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432B3916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</w:tr>
      <w:tr w:rsidR="00015F89" w:rsidRPr="00D75002" w14:paraId="1BC2169C" w14:textId="77777777" w:rsidTr="00015F89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BB615A6" w14:textId="77777777" w:rsidR="00015F89" w:rsidRPr="00B54314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b/>
                <w:bCs/>
                <w:lang w:val="de-DE"/>
              </w:rPr>
              <w:t>Baukonstruktion.</w:t>
            </w:r>
          </w:p>
          <w:p w14:paraId="066D72B9" w14:textId="136973F3" w:rsidR="00015F89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lang w:val="de-DE"/>
              </w:rPr>
              <w:t>Welche Vor- und Nachteile haben bestimmte Gebäudetypen?</w:t>
            </w:r>
          </w:p>
        </w:tc>
        <w:sdt>
          <w:sdtPr>
            <w:rPr>
              <w:lang w:val="de-DE"/>
            </w:rPr>
            <w:id w:val="20942673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D6C899" w14:textId="6FDBD592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8548800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DA618F" w14:textId="196A8A95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1286970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DD8BD5" w14:textId="275336CB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4A3EE6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FA7506A" w14:textId="77777777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65BD332" w14:textId="6C39C77F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015F89" w:rsidRPr="00D75002" w14:paraId="605ACC37" w14:textId="77777777" w:rsidTr="00015F89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9162757" w14:textId="77777777" w:rsidR="00015F89" w:rsidRPr="00B54314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b/>
                <w:bCs/>
                <w:lang w:val="de-DE"/>
              </w:rPr>
              <w:t>Anlagentechnik.</w:t>
            </w:r>
          </w:p>
          <w:p w14:paraId="04580E24" w14:textId="39F4F388" w:rsidR="00015F89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lang w:val="de-DE"/>
              </w:rPr>
              <w:t>Welche Heizungsanlagen gibt es? Wie passen sie in das Modernisierungskonzept?</w:t>
            </w:r>
          </w:p>
        </w:tc>
        <w:sdt>
          <w:sdtPr>
            <w:rPr>
              <w:lang w:val="de-DE"/>
            </w:rPr>
            <w:id w:val="-14660300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1232843" w14:textId="17F50764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8289804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CC5A1E" w14:textId="3C893348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7504190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AA318D" w14:textId="76812AB1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A3BC36B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2CEB1586" w14:textId="77777777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1C4A781" w14:textId="50C4E752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015F89" w:rsidRPr="00D75002" w14:paraId="2BCB3BAC" w14:textId="77777777" w:rsidTr="00015F89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EC597FA" w14:textId="77777777" w:rsidR="00015F89" w:rsidRPr="00B54314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b/>
                <w:bCs/>
                <w:lang w:val="de-DE"/>
              </w:rPr>
              <w:t>Allgemeines.</w:t>
            </w:r>
          </w:p>
          <w:p w14:paraId="002C49B1" w14:textId="19BE1C7A" w:rsidR="00015F89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lang w:val="de-DE"/>
              </w:rPr>
              <w:t>Wie erstellt man Wirtschaftlichkeitsberechnungen?</w:t>
            </w:r>
          </w:p>
        </w:tc>
        <w:sdt>
          <w:sdtPr>
            <w:rPr>
              <w:lang w:val="de-DE"/>
            </w:rPr>
            <w:id w:val="-14347466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13ABBF" w14:textId="00B5EC02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1817360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B08AD1" w14:textId="7B499BFD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6895285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6CA4046" w14:textId="51F23DE8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810C127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549CF439" w14:textId="77777777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5CEDB98" w14:textId="51A57C43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015F89" w:rsidRPr="00D75002" w14:paraId="1CE3D2ED" w14:textId="77777777" w:rsidTr="00015F89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7C45936" w14:textId="77777777" w:rsidR="00015F89" w:rsidRPr="00B54314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b/>
                <w:bCs/>
                <w:lang w:val="de-DE"/>
              </w:rPr>
              <w:t>Praxiswissen.</w:t>
            </w:r>
          </w:p>
          <w:p w14:paraId="1233FE9B" w14:textId="154CDCC4" w:rsidR="00015F89" w:rsidRPr="00D75002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lang w:val="de-DE"/>
              </w:rPr>
              <w:t xml:space="preserve">Wie </w:t>
            </w:r>
            <w:r>
              <w:rPr>
                <w:lang w:val="de-DE"/>
              </w:rPr>
              <w:t>berücksichtigt</w:t>
            </w:r>
            <w:r w:rsidRPr="00B54314">
              <w:rPr>
                <w:lang w:val="de-DE"/>
              </w:rPr>
              <w:t xml:space="preserve"> man </w:t>
            </w:r>
            <w:r>
              <w:rPr>
                <w:lang w:val="de-DE"/>
              </w:rPr>
              <w:t>das Nutzverhalten der</w:t>
            </w:r>
            <w:r w:rsidRPr="00B54314">
              <w:rPr>
                <w:lang w:val="de-DE"/>
              </w:rPr>
              <w:t xml:space="preserve"> Hausbesitzern</w:t>
            </w:r>
            <w:r>
              <w:rPr>
                <w:lang w:val="de-DE"/>
              </w:rPr>
              <w:t xml:space="preserve"> und führt das Gespräch</w:t>
            </w:r>
            <w:r w:rsidRPr="00B54314">
              <w:rPr>
                <w:lang w:val="de-DE"/>
              </w:rPr>
              <w:t>?</w:t>
            </w:r>
          </w:p>
        </w:tc>
        <w:sdt>
          <w:sdtPr>
            <w:rPr>
              <w:lang w:val="de-DE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FBB4577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64D92B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EC3908" w14:textId="77777777" w:rsidR="00015F89" w:rsidRPr="00D75002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BF38B22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D8B6D15" w14:textId="77777777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92D60B5" w14:textId="24521F67" w:rsidR="00015F89" w:rsidRPr="00D75002" w:rsidRDefault="00015F89" w:rsidP="00015F89">
            <w:pPr>
              <w:spacing w:before="0" w:after="0" w:line="240" w:lineRule="auto"/>
              <w:rPr>
                <w:color w:val="FFFFFF" w:themeColor="background1"/>
                <w:lang w:val="de-DE"/>
              </w:rPr>
            </w:pPr>
            <w:r w:rsidRPr="00D75002">
              <w:rPr>
                <w:noProof/>
                <w:color w:val="FFFFFF" w:themeColor="background1"/>
                <w:lang w:val="de-DE" w:eastAsia="de-DE"/>
              </w:rPr>
              <w:drawing>
                <wp:inline distT="0" distB="0" distL="0" distR="0" wp14:anchorId="5B1D9863" wp14:editId="196BE4E2">
                  <wp:extent cx="2070100" cy="1141692"/>
                  <wp:effectExtent l="0" t="0" r="6350" b="1905"/>
                  <wp:docPr id="2" name="Bild 2" descr="wellness.png" title="Friedliche Szene am Stra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89" w:rsidRPr="00D75002" w14:paraId="29882196" w14:textId="77777777" w:rsidTr="00015F89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D791075" w14:textId="77777777" w:rsidR="00015F89" w:rsidRPr="00B54314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b/>
                <w:bCs/>
                <w:lang w:val="de-DE"/>
              </w:rPr>
              <w:t>Weiterführende Themen.</w:t>
            </w:r>
          </w:p>
          <w:p w14:paraId="0AF2A7E7" w14:textId="5B6C6B02" w:rsidR="00015F89" w:rsidRDefault="00015F89" w:rsidP="00015F89">
            <w:pPr>
              <w:pStyle w:val="Tabelle"/>
              <w:spacing w:before="0" w:after="0"/>
              <w:rPr>
                <w:lang w:val="de-DE"/>
              </w:rPr>
            </w:pPr>
            <w:r w:rsidRPr="00B54314">
              <w:rPr>
                <w:lang w:val="de-DE"/>
              </w:rPr>
              <w:t>Wie erkennt man Berechnungsfehler? Welche rechtlichen Aspekte muss man beachten?</w:t>
            </w:r>
          </w:p>
        </w:tc>
        <w:sdt>
          <w:sdtPr>
            <w:rPr>
              <w:lang w:val="de-DE"/>
            </w:rPr>
            <w:id w:val="-12641456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2001F1" w14:textId="7926B0C8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0158427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8F736CB" w14:textId="3EBDE9D2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5417117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FDE516" w14:textId="16BFE227" w:rsidR="00015F89" w:rsidRDefault="00015F89" w:rsidP="00015F89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D4A4095" w14:textId="77777777" w:rsidR="00015F89" w:rsidRPr="00D75002" w:rsidRDefault="00015F89" w:rsidP="00015F89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2BC45454" w14:textId="77777777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9C4175" w14:textId="68E4C772" w:rsidR="00015F89" w:rsidRPr="00D75002" w:rsidRDefault="00015F89" w:rsidP="00015F89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015F89" w:rsidRPr="00994465" w14:paraId="09DB572F" w14:textId="77777777" w:rsidTr="00994465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6B1F9966" w14:textId="436F6770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  <w:bookmarkStart w:id="2" w:name="_Hlk109895437"/>
            <w:bookmarkEnd w:id="1"/>
            <w:r>
              <w:rPr>
                <w:lang w:val="de-DE"/>
              </w:rPr>
              <w:t>Arbeits- und Sozialverhalten</w:t>
            </w:r>
          </w:p>
        </w:tc>
        <w:tc>
          <w:tcPr>
            <w:tcW w:w="708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364CCCF3" w14:textId="288448BA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3B5F5986" w14:textId="6A52C33A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53FA3BF3" w14:textId="0A4EEBF2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EAFC915" w14:textId="77777777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51F38DC" w14:textId="77777777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8C21CE5" w14:textId="25E3F448" w:rsidR="00015F89" w:rsidRPr="00D75002" w:rsidRDefault="00015F89" w:rsidP="00994465">
            <w:pPr>
              <w:pStyle w:val="groerText"/>
              <w:ind w:right="606"/>
              <w:rPr>
                <w:lang w:val="de-DE"/>
              </w:rPr>
            </w:pPr>
          </w:p>
        </w:tc>
      </w:tr>
      <w:bookmarkEnd w:id="2"/>
      <w:tr w:rsidR="00CF2D41" w:rsidRPr="00D75002" w14:paraId="019DFBFE" w14:textId="77777777" w:rsidTr="00441B6E">
        <w:trPr>
          <w:trHeight w:val="380"/>
        </w:trPr>
        <w:tc>
          <w:tcPr>
            <w:tcW w:w="10343" w:type="dxa"/>
            <w:gridSpan w:val="4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EAC431F" w14:textId="09E0211E" w:rsidR="00CF2D41" w:rsidRPr="00CF2D41" w:rsidRDefault="00CF2D41" w:rsidP="00CF2D41">
            <w:pPr>
              <w:pStyle w:val="Tabelle"/>
              <w:rPr>
                <w:b/>
                <w:bCs/>
                <w:lang w:val="de-DE"/>
              </w:rPr>
            </w:pPr>
            <w:r w:rsidRPr="00CF2D41">
              <w:rPr>
                <w:b/>
                <w:bCs/>
                <w:lang w:val="de-DE"/>
              </w:rPr>
              <w:t xml:space="preserve">Damit Ihnen die Einschätzung leichter fällt, </w:t>
            </w:r>
            <w:r w:rsidRPr="00CF2D41">
              <w:rPr>
                <w:b/>
                <w:bCs/>
                <w:lang w:val="de-DE"/>
              </w:rPr>
              <w:t>ist</w:t>
            </w:r>
            <w:r w:rsidRPr="00CF2D41">
              <w:rPr>
                <w:b/>
                <w:bCs/>
                <w:lang w:val="de-DE"/>
              </w:rPr>
              <w:t xml:space="preserve"> jeweils ein berufstypisches konkretes Beispiel genannt. Nutzen Sie dies zur Orientierung, um sich hinsichtlich des Merkmals in diesem Beruf einzuschätzen</w:t>
            </w: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DC0B258" w14:textId="77777777" w:rsidR="00CF2D41" w:rsidRPr="00D75002" w:rsidRDefault="00CF2D41" w:rsidP="00EF1B18">
            <w:pPr>
              <w:spacing w:before="20" w:after="20" w:line="216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523CC92D" w14:textId="77777777" w:rsidR="00CF2D41" w:rsidRPr="00D75002" w:rsidRDefault="00CF2D41" w:rsidP="00EF1B18">
            <w:pPr>
              <w:spacing w:before="20" w:after="20" w:line="216" w:lineRule="auto"/>
              <w:rPr>
                <w:lang w:val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486C770" w14:textId="09D52D70" w:rsidR="00CF2D41" w:rsidRPr="00D75002" w:rsidRDefault="00CF2D41" w:rsidP="00EF1B18">
            <w:pPr>
              <w:spacing w:before="20" w:after="20" w:line="216" w:lineRule="auto"/>
              <w:rPr>
                <w:lang w:val="de-DE"/>
              </w:rPr>
            </w:pPr>
          </w:p>
        </w:tc>
      </w:tr>
      <w:tr w:rsidR="00994465" w:rsidRPr="00D75002" w14:paraId="2320F5E8" w14:textId="77777777" w:rsidTr="00796D2D">
        <w:trPr>
          <w:gridAfter w:val="1"/>
          <w:wAfter w:w="3678" w:type="dxa"/>
          <w:trHeight w:val="199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A4B8A54" w14:textId="1E90E9CB" w:rsidR="00994465" w:rsidRPr="00B54314" w:rsidRDefault="00994465" w:rsidP="00796D2D">
            <w:pPr>
              <w:pStyle w:val="Tabelle"/>
              <w:spacing w:before="0" w:after="0"/>
              <w:rPr>
                <w:lang w:val="de-DE"/>
              </w:rPr>
            </w:pPr>
            <w:r w:rsidRPr="00994465">
              <w:rPr>
                <w:b/>
                <w:bCs/>
                <w:lang w:val="de-DE"/>
              </w:rPr>
              <w:t>Verantwortungsbewusstsein und -bereitschaf</w:t>
            </w:r>
            <w:r w:rsidR="005707B1">
              <w:rPr>
                <w:b/>
                <w:bCs/>
                <w:lang w:val="de-DE"/>
              </w:rPr>
              <w:t>t.</w:t>
            </w:r>
            <w:r w:rsidRPr="00B54314">
              <w:rPr>
                <w:lang w:val="de-DE"/>
              </w:rPr>
              <w:t xml:space="preserve"> </w:t>
            </w:r>
          </w:p>
          <w:p w14:paraId="0F066CE5" w14:textId="1A7957AC" w:rsidR="00704EB3" w:rsidRPr="00D75002" w:rsidRDefault="00704EB3" w:rsidP="00BD6B53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lang w:val="de-DE"/>
              </w:rPr>
            </w:pPr>
            <w:r w:rsidRPr="00704EB3">
              <w:rPr>
                <w:lang w:val="de-DE"/>
              </w:rPr>
              <w:t>Überwachen der Einhaltung von Vorschriften und Bestimmungen zur Arbeitssicherheit, um Unfälle zu vermeiden</w:t>
            </w:r>
            <w:r w:rsidR="00BD6B53">
              <w:rPr>
                <w:lang w:val="de-DE"/>
              </w:rPr>
              <w:t xml:space="preserve"> und V</w:t>
            </w:r>
            <w:r w:rsidRPr="00704EB3">
              <w:rPr>
                <w:lang w:val="de-DE"/>
              </w:rPr>
              <w:t>erantwortung für die Qualität übernehmen</w:t>
            </w:r>
          </w:p>
        </w:tc>
        <w:sdt>
          <w:sdtPr>
            <w:rPr>
              <w:lang w:val="de-DE"/>
            </w:rPr>
            <w:id w:val="10235950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48C3F66" w14:textId="77777777" w:rsidR="00994465" w:rsidRPr="00D75002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55137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68D3FF" w14:textId="77777777" w:rsidR="00994465" w:rsidRPr="00D75002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3354290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9989FF" w14:textId="77777777" w:rsidR="00994465" w:rsidRPr="00D75002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84FC37F" w14:textId="77777777" w:rsidR="00994465" w:rsidRPr="00D75002" w:rsidRDefault="00994465" w:rsidP="00796D2D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470B9A08" w14:textId="77777777" w:rsidR="00994465" w:rsidRPr="00D75002" w:rsidRDefault="00994465" w:rsidP="00796D2D">
            <w:pPr>
              <w:spacing w:before="0" w:after="0" w:line="240" w:lineRule="auto"/>
              <w:rPr>
                <w:lang w:val="de-DE"/>
              </w:rPr>
            </w:pPr>
          </w:p>
        </w:tc>
      </w:tr>
      <w:tr w:rsidR="00994465" w:rsidRPr="00D75002" w14:paraId="6DA0DFD6" w14:textId="77777777" w:rsidTr="00796D2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2868652" w14:textId="50046B19" w:rsidR="00994465" w:rsidRPr="00B54314" w:rsidRDefault="005707B1" w:rsidP="005707B1">
            <w:pPr>
              <w:pStyle w:val="Tabelle"/>
              <w:spacing w:before="0" w:after="0"/>
              <w:rPr>
                <w:lang w:val="de-DE"/>
              </w:rPr>
            </w:pPr>
            <w:r w:rsidRPr="005707B1">
              <w:rPr>
                <w:b/>
                <w:bCs/>
                <w:lang w:val="de-DE"/>
              </w:rPr>
              <w:t>Entscheidungsfähigkeit</w:t>
            </w:r>
            <w:r w:rsidR="00994465" w:rsidRPr="00B54314">
              <w:rPr>
                <w:lang w:val="de-DE"/>
              </w:rPr>
              <w:t>.</w:t>
            </w:r>
          </w:p>
          <w:p w14:paraId="3DDBC4BE" w14:textId="3683A7D4" w:rsidR="00994465" w:rsidRPr="005707B1" w:rsidRDefault="005707B1" w:rsidP="005707B1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lang w:val="de-DE"/>
              </w:rPr>
            </w:pPr>
            <w:r w:rsidRPr="005707B1">
              <w:rPr>
                <w:lang w:val="de-DE"/>
              </w:rPr>
              <w:t>z.B. unter Einschätzen des Kosten- und Nutzenaspekts Treffen schneller Entscheidungen bei Störungen der Betriebsabläufe, um Ausfälle in der Energieproduktion zu vermeiden</w:t>
            </w:r>
          </w:p>
        </w:tc>
        <w:sdt>
          <w:sdtPr>
            <w:rPr>
              <w:lang w:val="de-DE"/>
            </w:rPr>
            <w:id w:val="-3923522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3177568" w14:textId="77777777" w:rsidR="00994465" w:rsidRDefault="00994465" w:rsidP="005707B1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799037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FFDC18" w14:textId="77777777" w:rsidR="00994465" w:rsidRDefault="00994465" w:rsidP="005707B1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6770077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AB38DE" w14:textId="77777777" w:rsidR="00994465" w:rsidRDefault="00994465" w:rsidP="005707B1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AB186AC" w14:textId="77777777" w:rsidR="00994465" w:rsidRPr="00D75002" w:rsidRDefault="00994465" w:rsidP="005707B1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7884F26" w14:textId="77777777" w:rsidR="00994465" w:rsidRPr="00D75002" w:rsidRDefault="00994465" w:rsidP="005707B1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3513667" w14:textId="77777777" w:rsidR="00994465" w:rsidRPr="00D75002" w:rsidRDefault="00994465" w:rsidP="005707B1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994465" w:rsidRPr="00D75002" w14:paraId="2DAA73CD" w14:textId="77777777" w:rsidTr="00796D2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FB80D73" w14:textId="1C044015" w:rsidR="00994465" w:rsidRPr="00B54314" w:rsidRDefault="005707B1" w:rsidP="005707B1">
            <w:pPr>
              <w:pStyle w:val="Tabelle"/>
              <w:spacing w:before="0" w:after="0"/>
              <w:rPr>
                <w:b/>
                <w:bCs/>
                <w:lang w:val="de-DE"/>
              </w:rPr>
            </w:pPr>
            <w:r w:rsidRPr="005707B1">
              <w:rPr>
                <w:b/>
                <w:bCs/>
                <w:lang w:val="de-DE"/>
              </w:rPr>
              <w:t>Flexibilität</w:t>
            </w:r>
            <w:r w:rsidR="00994465" w:rsidRPr="00B54314">
              <w:rPr>
                <w:b/>
                <w:bCs/>
                <w:lang w:val="de-DE"/>
              </w:rPr>
              <w:t>.</w:t>
            </w:r>
          </w:p>
          <w:p w14:paraId="62E8E697" w14:textId="40B44DFD" w:rsidR="00994465" w:rsidRDefault="005707B1" w:rsidP="005707B1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lang w:val="de-DE"/>
              </w:rPr>
            </w:pPr>
            <w:r w:rsidRPr="005707B1">
              <w:rPr>
                <w:lang w:val="de-DE"/>
              </w:rPr>
              <w:t>Durchführen von Messungen an wechselnden Arbeitsorten</w:t>
            </w:r>
          </w:p>
        </w:tc>
        <w:sdt>
          <w:sdtPr>
            <w:rPr>
              <w:lang w:val="de-DE"/>
            </w:rPr>
            <w:id w:val="-6901439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E32BB0" w14:textId="77777777" w:rsidR="00994465" w:rsidRDefault="00994465" w:rsidP="005707B1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2070376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0FC9F0" w14:textId="77777777" w:rsidR="00994465" w:rsidRDefault="00994465" w:rsidP="005707B1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0912984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9C2F591" w14:textId="77777777" w:rsidR="00994465" w:rsidRDefault="00994465" w:rsidP="005707B1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753C5C5" w14:textId="77777777" w:rsidR="00994465" w:rsidRPr="00D75002" w:rsidRDefault="00994465" w:rsidP="005707B1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3D6E769" w14:textId="77777777" w:rsidR="00994465" w:rsidRPr="00D75002" w:rsidRDefault="00994465" w:rsidP="005707B1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678A6FA" w14:textId="77777777" w:rsidR="00994465" w:rsidRPr="00D75002" w:rsidRDefault="00994465" w:rsidP="005707B1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994465" w:rsidRPr="00D75002" w14:paraId="5E034865" w14:textId="77777777" w:rsidTr="00796D2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F29550A" w14:textId="553918D2" w:rsidR="00994465" w:rsidRPr="00B54314" w:rsidRDefault="00F47B19" w:rsidP="00F47B19">
            <w:pPr>
              <w:pStyle w:val="Tabelle"/>
              <w:spacing w:before="0" w:after="0"/>
              <w:rPr>
                <w:b/>
                <w:bCs/>
                <w:lang w:val="de-DE"/>
              </w:rPr>
            </w:pPr>
            <w:r w:rsidRPr="00F47B19">
              <w:rPr>
                <w:b/>
                <w:bCs/>
                <w:lang w:val="de-DE"/>
              </w:rPr>
              <w:t>Lernbereitschaft</w:t>
            </w:r>
            <w:r w:rsidR="00994465" w:rsidRPr="00B54314">
              <w:rPr>
                <w:b/>
                <w:bCs/>
                <w:lang w:val="de-DE"/>
              </w:rPr>
              <w:t>.</w:t>
            </w:r>
          </w:p>
          <w:p w14:paraId="6FB04B1A" w14:textId="1E8BEDA3" w:rsidR="00994465" w:rsidRDefault="00F47B19" w:rsidP="00F47B19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lang w:val="de-DE"/>
              </w:rPr>
            </w:pPr>
            <w:r>
              <w:rPr>
                <w:lang w:val="de-DE"/>
              </w:rPr>
              <w:t>z</w:t>
            </w:r>
            <w:r w:rsidRPr="00F47B19">
              <w:rPr>
                <w:lang w:val="de-DE"/>
              </w:rPr>
              <w:t>.B. sich auf dem Laufenden über neue Entwicklungen im Bereich regenerativer Energietechniken</w:t>
            </w:r>
            <w:r>
              <w:rPr>
                <w:lang w:val="de-DE"/>
              </w:rPr>
              <w:t xml:space="preserve"> halten</w:t>
            </w:r>
          </w:p>
        </w:tc>
        <w:sdt>
          <w:sdtPr>
            <w:rPr>
              <w:lang w:val="de-DE"/>
            </w:rPr>
            <w:id w:val="-11288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93E28FE" w14:textId="77777777" w:rsidR="00994465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349996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B77E8D" w14:textId="77777777" w:rsidR="00994465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3523954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7EBEBD" w14:textId="77777777" w:rsidR="00994465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B68387E" w14:textId="77777777" w:rsidR="00994465" w:rsidRPr="00D75002" w:rsidRDefault="00994465" w:rsidP="00796D2D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84C1FD3" w14:textId="77777777" w:rsidR="00994465" w:rsidRPr="00D75002" w:rsidRDefault="00994465" w:rsidP="00796D2D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B6DCAA1" w14:textId="77777777" w:rsidR="00994465" w:rsidRPr="00D75002" w:rsidRDefault="00994465" w:rsidP="00796D2D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994465" w:rsidRPr="00D75002" w14:paraId="3CCDD33C" w14:textId="77777777" w:rsidTr="00796D2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EFD3697" w14:textId="3D619CA6" w:rsidR="00994465" w:rsidRPr="00B54314" w:rsidRDefault="00F47B19" w:rsidP="00796D2D">
            <w:pPr>
              <w:pStyle w:val="Tabelle"/>
              <w:spacing w:before="0" w:after="0"/>
              <w:rPr>
                <w:b/>
                <w:bCs/>
                <w:lang w:val="de-DE"/>
              </w:rPr>
            </w:pPr>
            <w:r w:rsidRPr="00F47B19">
              <w:rPr>
                <w:b/>
                <w:bCs/>
                <w:lang w:val="de-DE"/>
              </w:rPr>
              <w:t>Führungsfähigkeit</w:t>
            </w:r>
            <w:r w:rsidR="00994465" w:rsidRPr="00B54314">
              <w:rPr>
                <w:b/>
                <w:bCs/>
                <w:lang w:val="de-DE"/>
              </w:rPr>
              <w:t>.</w:t>
            </w:r>
          </w:p>
          <w:p w14:paraId="132407EA" w14:textId="47048EBF" w:rsidR="00994465" w:rsidRPr="00B85316" w:rsidRDefault="00B85316" w:rsidP="00BD6B53">
            <w:pPr>
              <w:pStyle w:val="Tabelle"/>
              <w:numPr>
                <w:ilvl w:val="0"/>
                <w:numId w:val="22"/>
              </w:numPr>
              <w:tabs>
                <w:tab w:val="clear" w:pos="360"/>
                <w:tab w:val="num" w:pos="170"/>
              </w:tabs>
              <w:spacing w:before="0" w:after="0"/>
              <w:ind w:hanging="474"/>
              <w:rPr>
                <w:lang w:val="de-DE"/>
              </w:rPr>
            </w:pPr>
            <w:r w:rsidRPr="00B85316">
              <w:rPr>
                <w:lang w:val="de-DE"/>
              </w:rPr>
              <w:t>z.B. Übertragen von Aufgaben an Mitarbeiter/innen entsprechend ihrer Qualifikation und Leistungsfähigkeit</w:t>
            </w:r>
            <w:r w:rsidR="00BD6B53">
              <w:rPr>
                <w:lang w:val="de-DE"/>
              </w:rPr>
              <w:t xml:space="preserve"> und </w:t>
            </w:r>
            <w:r w:rsidRPr="00B85316">
              <w:rPr>
                <w:lang w:val="de-DE"/>
              </w:rPr>
              <w:t>Anleiten</w:t>
            </w:r>
            <w:r w:rsidR="00BD6B53">
              <w:rPr>
                <w:lang w:val="de-DE"/>
              </w:rPr>
              <w:t>/</w:t>
            </w:r>
            <w:r w:rsidRPr="00B85316">
              <w:rPr>
                <w:lang w:val="de-DE"/>
              </w:rPr>
              <w:t>Motivieren von Auszubildenden und Fachkräften</w:t>
            </w:r>
          </w:p>
        </w:tc>
        <w:sdt>
          <w:sdtPr>
            <w:rPr>
              <w:lang w:val="de-DE"/>
            </w:rPr>
            <w:id w:val="7665890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50534E" w14:textId="77777777" w:rsidR="00994465" w:rsidRPr="00D75002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3676134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98B31F" w14:textId="77777777" w:rsidR="00994465" w:rsidRPr="00D75002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964852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1C99A8" w14:textId="77777777" w:rsidR="00994465" w:rsidRPr="00D75002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93FA35E" w14:textId="77777777" w:rsidR="00994465" w:rsidRPr="00D75002" w:rsidRDefault="00994465" w:rsidP="00796D2D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96AFEC0" w14:textId="77777777" w:rsidR="00994465" w:rsidRPr="00D75002" w:rsidRDefault="00994465" w:rsidP="00796D2D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8BBEF07" w14:textId="77777777" w:rsidR="00994465" w:rsidRPr="00D75002" w:rsidRDefault="00994465" w:rsidP="00796D2D">
            <w:pPr>
              <w:spacing w:before="0" w:after="0" w:line="240" w:lineRule="auto"/>
              <w:rPr>
                <w:color w:val="FFFFFF" w:themeColor="background1"/>
                <w:lang w:val="de-DE"/>
              </w:rPr>
            </w:pPr>
            <w:r w:rsidRPr="00D75002">
              <w:rPr>
                <w:noProof/>
                <w:color w:val="FFFFFF" w:themeColor="background1"/>
                <w:lang w:val="de-DE" w:eastAsia="de-DE"/>
              </w:rPr>
              <w:drawing>
                <wp:inline distT="0" distB="0" distL="0" distR="0" wp14:anchorId="085F4D28" wp14:editId="4B1F9AF9">
                  <wp:extent cx="2070100" cy="1141692"/>
                  <wp:effectExtent l="0" t="0" r="6350" b="1905"/>
                  <wp:docPr id="6" name="Bild 2" descr="wellness.png" title="Friedliche Szene am Stra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465" w:rsidRPr="00D75002" w14:paraId="2A90998C" w14:textId="77777777" w:rsidTr="00796D2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F2D69A8" w14:textId="2EE34064" w:rsidR="00994465" w:rsidRPr="00B54314" w:rsidRDefault="00B85316" w:rsidP="00B85316">
            <w:pPr>
              <w:pStyle w:val="Tabelle"/>
              <w:spacing w:before="0" w:after="0"/>
              <w:rPr>
                <w:lang w:val="de-DE"/>
              </w:rPr>
            </w:pPr>
            <w:r w:rsidRPr="00B85316">
              <w:rPr>
                <w:b/>
                <w:bCs/>
                <w:lang w:val="de-DE"/>
              </w:rPr>
              <w:t>Leistungs- und Einsatzbereitschaft</w:t>
            </w:r>
            <w:r w:rsidR="00994465" w:rsidRPr="00B54314">
              <w:rPr>
                <w:lang w:val="de-DE"/>
              </w:rPr>
              <w:t>.</w:t>
            </w:r>
          </w:p>
          <w:p w14:paraId="4C3B2919" w14:textId="09838EB6" w:rsidR="00994465" w:rsidRDefault="00B85316" w:rsidP="00B85316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lang w:val="de-DE"/>
              </w:rPr>
            </w:pPr>
            <w:r>
              <w:rPr>
                <w:lang w:val="de-DE"/>
              </w:rPr>
              <w:t>z</w:t>
            </w:r>
            <w:r w:rsidRPr="00B85316">
              <w:rPr>
                <w:lang w:val="de-DE"/>
              </w:rPr>
              <w:t>.B. engagiertes und tatkräftiges Organisieren und Durchführen von Mess- und Überwachungsarbeiten bei Betreibern regenerativer Energieanlagen</w:t>
            </w:r>
          </w:p>
        </w:tc>
        <w:sdt>
          <w:sdtPr>
            <w:rPr>
              <w:lang w:val="de-DE"/>
            </w:rPr>
            <w:id w:val="4919204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A48079" w14:textId="4777B898" w:rsidR="00994465" w:rsidRDefault="00B85316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4780602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5E15403" w14:textId="77777777" w:rsidR="00994465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3191629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60B774" w14:textId="77777777" w:rsidR="00994465" w:rsidRDefault="00994465" w:rsidP="00796D2D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96AB81B" w14:textId="77777777" w:rsidR="00994465" w:rsidRPr="00D75002" w:rsidRDefault="00994465" w:rsidP="00796D2D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5E25AAEA" w14:textId="77777777" w:rsidR="00994465" w:rsidRPr="00D75002" w:rsidRDefault="00994465" w:rsidP="00796D2D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61ABB4E" w14:textId="77777777" w:rsidR="00994465" w:rsidRPr="00D75002" w:rsidRDefault="00994465" w:rsidP="00796D2D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B85316" w:rsidRPr="00D75002" w14:paraId="6355C716" w14:textId="77777777" w:rsidTr="002E3CD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3CE92835" w14:textId="77777777" w:rsidR="00B85316" w:rsidRPr="00B85316" w:rsidRDefault="00B85316" w:rsidP="00B85316">
            <w:pPr>
              <w:pStyle w:val="Tabelle"/>
              <w:spacing w:before="0" w:after="0"/>
              <w:rPr>
                <w:lang w:val="de-DE"/>
              </w:rPr>
            </w:pPr>
            <w:r w:rsidRPr="00B85316">
              <w:rPr>
                <w:b/>
                <w:bCs/>
                <w:lang w:val="de-DE"/>
              </w:rPr>
              <w:t>Sorgfalt</w:t>
            </w:r>
            <w:r w:rsidRPr="00B85316">
              <w:rPr>
                <w:lang w:val="de-DE"/>
              </w:rPr>
              <w:t>.</w:t>
            </w:r>
          </w:p>
          <w:p w14:paraId="30B78042" w14:textId="407D6691" w:rsidR="00B85316" w:rsidRPr="00B85316" w:rsidRDefault="00B85316" w:rsidP="00B85316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lang w:val="de-DE"/>
              </w:rPr>
            </w:pPr>
            <w:r w:rsidRPr="00B85316">
              <w:rPr>
                <w:lang w:val="de-DE"/>
              </w:rPr>
              <w:t>z.B. genaues und fehlerfreies Installieren und Prüfen der Funktionssicherheit von Bauteilen für die Energiegewinnung</w:t>
            </w:r>
          </w:p>
        </w:tc>
        <w:sdt>
          <w:sdtPr>
            <w:rPr>
              <w:lang w:val="de-DE"/>
            </w:rPr>
            <w:id w:val="-1463684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C04084" w14:textId="0753D66B" w:rsidR="00B85316" w:rsidRDefault="00B85316" w:rsidP="00B85316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2309572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C77C7F2" w14:textId="65C2270D" w:rsidR="00B85316" w:rsidRDefault="00B85316" w:rsidP="00B85316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5699310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3E4708" w14:textId="6461165B" w:rsidR="00B85316" w:rsidRDefault="00B85316" w:rsidP="00B85316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237FFFB" w14:textId="77777777" w:rsidR="00B85316" w:rsidRPr="00D75002" w:rsidRDefault="00B85316" w:rsidP="00B85316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6964269C" w14:textId="77777777" w:rsidR="00B85316" w:rsidRPr="00D75002" w:rsidRDefault="00B85316" w:rsidP="00B85316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22A1433" w14:textId="77777777" w:rsidR="00B85316" w:rsidRPr="00D75002" w:rsidRDefault="00B85316" w:rsidP="00B85316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B85316" w:rsidRPr="00D75002" w14:paraId="5B2F56D4" w14:textId="77777777" w:rsidTr="00796D2D">
        <w:trPr>
          <w:trHeight w:val="380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3CAF852" w14:textId="77777777" w:rsidR="00B85316" w:rsidRDefault="00373F0A" w:rsidP="00B85316">
            <w:pPr>
              <w:pStyle w:val="Tabelle"/>
              <w:spacing w:before="0" w:after="0"/>
              <w:rPr>
                <w:b/>
                <w:bCs/>
                <w:lang w:val="de-DE"/>
              </w:rPr>
            </w:pPr>
            <w:r w:rsidRPr="00373F0A">
              <w:rPr>
                <w:b/>
                <w:bCs/>
                <w:lang w:val="de-DE"/>
              </w:rPr>
              <w:t>Selbstständige Arbeitsweise</w:t>
            </w:r>
            <w:r>
              <w:rPr>
                <w:b/>
                <w:bCs/>
                <w:lang w:val="de-DE"/>
              </w:rPr>
              <w:t>.</w:t>
            </w:r>
          </w:p>
          <w:p w14:paraId="3683DECE" w14:textId="426B8BA2" w:rsidR="00373F0A" w:rsidRPr="00B85316" w:rsidRDefault="00373F0A" w:rsidP="00373F0A">
            <w:pPr>
              <w:pStyle w:val="Tabelle"/>
              <w:numPr>
                <w:ilvl w:val="0"/>
                <w:numId w:val="20"/>
              </w:numPr>
              <w:spacing w:before="0" w:after="0"/>
              <w:ind w:left="173" w:hanging="284"/>
              <w:rPr>
                <w:b/>
                <w:bCs/>
                <w:lang w:val="de-DE"/>
              </w:rPr>
            </w:pPr>
            <w:r w:rsidRPr="00373F0A">
              <w:rPr>
                <w:lang w:val="de-DE"/>
              </w:rPr>
              <w:t>eigenständiges Erkennen von Umweltgefahren und selbstständiges Einleiten der notwendigen Abhilfemaßnahmen</w:t>
            </w:r>
          </w:p>
        </w:tc>
        <w:sdt>
          <w:sdtPr>
            <w:rPr>
              <w:lang w:val="de-DE"/>
            </w:rPr>
            <w:id w:val="-1839863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075E86" w14:textId="52116FE2" w:rsidR="00B85316" w:rsidRDefault="00373F0A" w:rsidP="00B85316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9027195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1C224C7" w14:textId="33B42662" w:rsidR="00B85316" w:rsidRDefault="00B85316" w:rsidP="00B85316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7172453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09C7ED" w14:textId="2131472F" w:rsidR="00B85316" w:rsidRDefault="00B85316" w:rsidP="00B85316">
                <w:pPr>
                  <w:pStyle w:val="Tabelle"/>
                  <w:spacing w:before="0" w:after="0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2479C93" w14:textId="77777777" w:rsidR="00B85316" w:rsidRPr="00D75002" w:rsidRDefault="00B85316" w:rsidP="00B85316">
            <w:pPr>
              <w:spacing w:before="0" w:after="0" w:line="240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04E8633" w14:textId="77777777" w:rsidR="00B85316" w:rsidRPr="00D75002" w:rsidRDefault="00B85316" w:rsidP="00B85316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F7F215A" w14:textId="77777777" w:rsidR="00B85316" w:rsidRPr="00D75002" w:rsidRDefault="00B85316" w:rsidP="00B85316">
            <w:pPr>
              <w:spacing w:before="0" w:after="0" w:line="240" w:lineRule="auto"/>
              <w:rPr>
                <w:noProof/>
                <w:color w:val="FFFFFF" w:themeColor="background1"/>
                <w:lang w:val="de-DE" w:eastAsia="de-DE"/>
              </w:rPr>
            </w:pPr>
          </w:p>
        </w:tc>
      </w:tr>
      <w:tr w:rsidR="00373F0A" w:rsidRPr="00373F0A" w14:paraId="2AAE7667" w14:textId="77777777" w:rsidTr="00DC1CB4">
        <w:trPr>
          <w:trHeight w:val="405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</w:tcPr>
          <w:p w14:paraId="00005471" w14:textId="227CBFF7" w:rsidR="00373F0A" w:rsidRPr="00D75002" w:rsidRDefault="00373F0A" w:rsidP="00373F0A">
            <w:pPr>
              <w:pStyle w:val="groerText"/>
              <w:ind w:right="606"/>
              <w:rPr>
                <w:lang w:val="de-DE"/>
              </w:rPr>
            </w:pPr>
            <w:r>
              <w:rPr>
                <w:lang w:val="de-DE"/>
              </w:rPr>
              <w:t>Fazit</w:t>
            </w:r>
          </w:p>
        </w:tc>
        <w:tc>
          <w:tcPr>
            <w:tcW w:w="708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27B41718" w14:textId="621B61D1" w:rsidR="00373F0A" w:rsidRPr="00373F0A" w:rsidRDefault="00373F0A" w:rsidP="00373F0A">
            <w:pPr>
              <w:pStyle w:val="Tabelle"/>
              <w:jc w:val="center"/>
              <w:rPr>
                <w:sz w:val="36"/>
                <w:szCs w:val="36"/>
                <w:lang w:val="de-DE"/>
              </w:rPr>
            </w:pPr>
            <w:r w:rsidRPr="00CB0BBC">
              <w:rPr>
                <w:sz w:val="36"/>
                <w:szCs w:val="36"/>
                <w:highlight w:val="green"/>
                <w:lang w:val="de-DE"/>
              </w:rPr>
              <w:sym w:font="Wingdings" w:char="F04A"/>
            </w:r>
          </w:p>
        </w:tc>
        <w:tc>
          <w:tcPr>
            <w:tcW w:w="7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42E6B55C" w14:textId="4F848875" w:rsidR="00373F0A" w:rsidRPr="00373F0A" w:rsidRDefault="00373F0A" w:rsidP="00373F0A">
            <w:pPr>
              <w:pStyle w:val="Tabelle"/>
              <w:jc w:val="center"/>
              <w:rPr>
                <w:sz w:val="36"/>
                <w:szCs w:val="36"/>
                <w:lang w:val="de-DE"/>
              </w:rPr>
            </w:pPr>
            <w:r w:rsidRPr="00CB0BBC">
              <w:rPr>
                <w:sz w:val="36"/>
                <w:szCs w:val="36"/>
                <w:highlight w:val="yellow"/>
                <w:lang w:val="de-DE"/>
              </w:rPr>
              <w:sym w:font="Wingdings" w:char="F04B"/>
            </w:r>
          </w:p>
        </w:tc>
        <w:tc>
          <w:tcPr>
            <w:tcW w:w="567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DAEAEB" w:themeFill="accent1" w:themeFillTint="33"/>
            <w:vAlign w:val="center"/>
          </w:tcPr>
          <w:p w14:paraId="27C8502F" w14:textId="2A73E22C" w:rsidR="00373F0A" w:rsidRPr="00373F0A" w:rsidRDefault="00373F0A" w:rsidP="00373F0A">
            <w:pPr>
              <w:pStyle w:val="Tabelle"/>
              <w:jc w:val="center"/>
              <w:rPr>
                <w:sz w:val="36"/>
                <w:szCs w:val="36"/>
                <w:lang w:val="de-DE"/>
              </w:rPr>
            </w:pPr>
            <w:r w:rsidRPr="00CB0BBC">
              <w:rPr>
                <w:sz w:val="36"/>
                <w:szCs w:val="36"/>
                <w:highlight w:val="red"/>
                <w:lang w:val="de-DE"/>
              </w:rPr>
              <w:sym w:font="Wingdings" w:char="F04C"/>
            </w:r>
          </w:p>
        </w:tc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shd w:val="clear" w:color="auto" w:fill="DAEAEB" w:themeFill="accent1" w:themeFillTint="33"/>
          </w:tcPr>
          <w:p w14:paraId="38FDF02E" w14:textId="77777777" w:rsidR="00373F0A" w:rsidRPr="00D75002" w:rsidRDefault="00373F0A" w:rsidP="00373F0A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DAEAEB" w:themeFill="accent1" w:themeFillTint="33"/>
          </w:tcPr>
          <w:p w14:paraId="437BAC69" w14:textId="77777777" w:rsidR="00373F0A" w:rsidRPr="00D75002" w:rsidRDefault="00373F0A" w:rsidP="00373F0A">
            <w:pPr>
              <w:pStyle w:val="groerText"/>
              <w:ind w:right="606"/>
              <w:rPr>
                <w:lang w:val="de-DE"/>
              </w:rPr>
            </w:pPr>
          </w:p>
        </w:tc>
        <w:tc>
          <w:tcPr>
            <w:tcW w:w="36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AEB" w:themeFill="accent1" w:themeFillTint="33"/>
          </w:tcPr>
          <w:p w14:paraId="00F3F945" w14:textId="11D214FB" w:rsidR="00373F0A" w:rsidRPr="00D75002" w:rsidRDefault="00373F0A" w:rsidP="00373F0A">
            <w:pPr>
              <w:pStyle w:val="groerText"/>
              <w:ind w:right="606"/>
              <w:rPr>
                <w:lang w:val="de-DE"/>
              </w:rPr>
            </w:pPr>
          </w:p>
        </w:tc>
      </w:tr>
      <w:tr w:rsidR="00373F0A" w:rsidRPr="00D75002" w14:paraId="11384F25" w14:textId="77777777" w:rsidTr="00397FCE">
        <w:trPr>
          <w:trHeight w:val="299"/>
        </w:trPr>
        <w:tc>
          <w:tcPr>
            <w:tcW w:w="835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</w:tcPr>
          <w:p w14:paraId="3A4B1543" w14:textId="6D7B724B" w:rsidR="00373F0A" w:rsidRDefault="00373F0A" w:rsidP="00373F0A">
            <w:pPr>
              <w:pStyle w:val="Tabelle"/>
              <w:spacing w:before="20" w:after="20" w:line="216" w:lineRule="auto"/>
              <w:rPr>
                <w:b/>
                <w:bCs/>
                <w:lang w:val="de-DE"/>
              </w:rPr>
            </w:pPr>
            <w:r w:rsidRPr="00373F0A">
              <w:rPr>
                <w:b/>
                <w:bCs/>
                <w:lang w:val="de-DE"/>
              </w:rPr>
              <w:t>Welche Wertung überwiegt bei Ihnen?</w:t>
            </w:r>
          </w:p>
          <w:p w14:paraId="71C24127" w14:textId="7305A2FF" w:rsidR="00BD6B53" w:rsidRPr="00373F0A" w:rsidRDefault="00BD6B53" w:rsidP="00373F0A">
            <w:pPr>
              <w:pStyle w:val="Tabelle"/>
              <w:spacing w:before="20" w:after="20" w:line="216" w:lineRule="auto"/>
              <w:rPr>
                <w:b/>
                <w:bCs/>
                <w:lang w:val="de-DE"/>
              </w:rPr>
            </w:pPr>
          </w:p>
        </w:tc>
        <w:sdt>
          <w:sdtPr>
            <w:rPr>
              <w:lang w:val="de-DE"/>
            </w:rPr>
            <w:id w:val="-15884486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44A64BC" w14:textId="68B340C1" w:rsidR="00373F0A" w:rsidRDefault="00373F0A" w:rsidP="00373F0A">
                <w:pPr>
                  <w:pStyle w:val="Tabelle"/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003158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076BF7" w14:textId="3FC81CA8" w:rsidR="00373F0A" w:rsidRDefault="00373F0A" w:rsidP="00373F0A">
                <w:pPr>
                  <w:pStyle w:val="Tabelle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0912014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C5E39C" w14:textId="7B002C20" w:rsidR="00373F0A" w:rsidRDefault="00373F0A" w:rsidP="00373F0A">
                <w:pPr>
                  <w:pStyle w:val="Tabelle"/>
                  <w:jc w:val="center"/>
                  <w:rPr>
                    <w:lang w:val="de-DE"/>
                  </w:rPr>
                </w:pPr>
                <w:r w:rsidRPr="00D75002">
                  <w:rPr>
                    <w:rFonts w:ascii="Segoe UI Symbol" w:hAnsi="Segoe UI Symbol" w:cs="Segoe UI Symbol"/>
                    <w:lang w:val="de-DE" w:bidi="de-DE"/>
                  </w:rPr>
                  <w:t>☐</w:t>
                </w:r>
              </w:p>
            </w:tc>
          </w:sdtContent>
        </w:sdt>
        <w:tc>
          <w:tcPr>
            <w:tcW w:w="1819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</w:tcPr>
          <w:p w14:paraId="1AB99B56" w14:textId="77777777" w:rsidR="00373F0A" w:rsidRPr="00D75002" w:rsidRDefault="00373F0A" w:rsidP="00373F0A">
            <w:pPr>
              <w:spacing w:before="20" w:after="20" w:line="216" w:lineRule="auto"/>
              <w:rPr>
                <w:lang w:val="de-D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5D88E68A" w14:textId="77777777" w:rsidR="00373F0A" w:rsidRPr="00D75002" w:rsidRDefault="00373F0A" w:rsidP="00373F0A">
            <w:pPr>
              <w:spacing w:before="20" w:after="20" w:line="216" w:lineRule="auto"/>
              <w:rPr>
                <w:lang w:val="de-DE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68013417" w14:textId="77777777" w:rsidR="00373F0A" w:rsidRPr="00D75002" w:rsidRDefault="00373F0A" w:rsidP="00373F0A">
            <w:pPr>
              <w:spacing w:before="20" w:after="20" w:line="216" w:lineRule="auto"/>
              <w:rPr>
                <w:lang w:val="de-DE"/>
              </w:rPr>
            </w:pPr>
          </w:p>
        </w:tc>
      </w:tr>
    </w:tbl>
    <w:p w14:paraId="020118F3" w14:textId="77777777" w:rsidR="00E07A42" w:rsidRPr="00D75002" w:rsidRDefault="00E07A42" w:rsidP="00EF1B18">
      <w:pPr>
        <w:pStyle w:val="klein"/>
        <w:spacing w:before="20" w:after="20" w:line="216" w:lineRule="auto"/>
        <w:ind w:left="0"/>
        <w:rPr>
          <w:sz w:val="2"/>
          <w:lang w:val="de-DE"/>
        </w:rPr>
      </w:pPr>
    </w:p>
    <w:sectPr w:rsidR="00E07A42" w:rsidRPr="00D75002" w:rsidSect="00977B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851" w:bottom="1134" w:left="851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CA55C" w14:textId="77777777" w:rsidR="00A32637" w:rsidRDefault="00A32637" w:rsidP="00C72A58">
      <w:pPr>
        <w:spacing w:after="0" w:line="240" w:lineRule="auto"/>
      </w:pPr>
      <w:r>
        <w:separator/>
      </w:r>
    </w:p>
  </w:endnote>
  <w:endnote w:type="continuationSeparator" w:id="0">
    <w:p w14:paraId="31F24B40" w14:textId="77777777" w:rsidR="00A32637" w:rsidRDefault="00A32637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CE19E" w14:textId="77777777" w:rsidR="00D75002" w:rsidRDefault="00D750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5F0F" w14:textId="77777777" w:rsidR="00D75002" w:rsidRPr="00D75002" w:rsidRDefault="00D75002">
    <w:pPr>
      <w:pStyle w:val="Fuzeile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40256" w14:textId="77777777" w:rsidR="00D75002" w:rsidRDefault="00D750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8808D" w14:textId="77777777" w:rsidR="00A32637" w:rsidRDefault="00A32637" w:rsidP="00C72A58">
      <w:pPr>
        <w:spacing w:after="0" w:line="240" w:lineRule="auto"/>
      </w:pPr>
      <w:r>
        <w:separator/>
      </w:r>
    </w:p>
  </w:footnote>
  <w:footnote w:type="continuationSeparator" w:id="0">
    <w:p w14:paraId="588B7AB7" w14:textId="77777777" w:rsidR="00A32637" w:rsidRDefault="00A32637" w:rsidP="00C7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167D0" w14:textId="77777777" w:rsidR="00D75002" w:rsidRDefault="00D750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B506" w14:textId="77777777" w:rsidR="00D75002" w:rsidRPr="00D75002" w:rsidRDefault="00D75002">
    <w:pPr>
      <w:pStyle w:val="Kopfzeile"/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DA30B" w14:textId="77777777" w:rsidR="00D75002" w:rsidRDefault="00D7500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0C3B9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92E35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6A76E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B867A0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9D05BF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1C0EF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462052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34D1B0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A848F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EAD22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6C36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6723F65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B5D447A"/>
    <w:multiLevelType w:val="hybridMultilevel"/>
    <w:tmpl w:val="B3C881AE"/>
    <w:lvl w:ilvl="0" w:tplc="5C2C5AFA">
      <w:start w:val="1"/>
      <w:numFmt w:val="decimal"/>
      <w:pStyle w:val="nummerierterTex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E1845"/>
    <w:multiLevelType w:val="hybridMultilevel"/>
    <w:tmpl w:val="905814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75D72"/>
    <w:multiLevelType w:val="hybridMultilevel"/>
    <w:tmpl w:val="5136DB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60E29"/>
    <w:multiLevelType w:val="multilevel"/>
    <w:tmpl w:val="E93C2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AE7E9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321805">
    <w:abstractNumId w:val="21"/>
  </w:num>
  <w:num w:numId="2" w16cid:durableId="839779280">
    <w:abstractNumId w:val="20"/>
  </w:num>
  <w:num w:numId="3" w16cid:durableId="670596352">
    <w:abstractNumId w:val="19"/>
  </w:num>
  <w:num w:numId="4" w16cid:durableId="2021396658">
    <w:abstractNumId w:val="10"/>
  </w:num>
  <w:num w:numId="5" w16cid:durableId="1937980313">
    <w:abstractNumId w:val="11"/>
  </w:num>
  <w:num w:numId="6" w16cid:durableId="1819564963">
    <w:abstractNumId w:val="14"/>
  </w:num>
  <w:num w:numId="7" w16cid:durableId="1690329684">
    <w:abstractNumId w:val="12"/>
  </w:num>
  <w:num w:numId="8" w16cid:durableId="1898006713">
    <w:abstractNumId w:val="18"/>
  </w:num>
  <w:num w:numId="9" w16cid:durableId="1645700529">
    <w:abstractNumId w:val="13"/>
  </w:num>
  <w:num w:numId="10" w16cid:durableId="1137146440">
    <w:abstractNumId w:val="9"/>
  </w:num>
  <w:num w:numId="11" w16cid:durableId="1258633224">
    <w:abstractNumId w:val="7"/>
  </w:num>
  <w:num w:numId="12" w16cid:durableId="83653454">
    <w:abstractNumId w:val="6"/>
  </w:num>
  <w:num w:numId="13" w16cid:durableId="1948611035">
    <w:abstractNumId w:val="5"/>
  </w:num>
  <w:num w:numId="14" w16cid:durableId="329530114">
    <w:abstractNumId w:val="4"/>
  </w:num>
  <w:num w:numId="15" w16cid:durableId="1738625953">
    <w:abstractNumId w:val="8"/>
  </w:num>
  <w:num w:numId="16" w16cid:durableId="892928179">
    <w:abstractNumId w:val="3"/>
  </w:num>
  <w:num w:numId="17" w16cid:durableId="1084181034">
    <w:abstractNumId w:val="2"/>
  </w:num>
  <w:num w:numId="18" w16cid:durableId="377702074">
    <w:abstractNumId w:val="1"/>
  </w:num>
  <w:num w:numId="19" w16cid:durableId="1999723936">
    <w:abstractNumId w:val="0"/>
  </w:num>
  <w:num w:numId="20" w16cid:durableId="1622762220">
    <w:abstractNumId w:val="15"/>
  </w:num>
  <w:num w:numId="21" w16cid:durableId="207230201">
    <w:abstractNumId w:val="16"/>
  </w:num>
  <w:num w:numId="22" w16cid:durableId="1084448992">
    <w:abstractNumId w:val="17"/>
    <w:lvlOverride w:ilvl="0">
      <w:startOverride w:val="1"/>
    </w:lvlOverride>
  </w:num>
  <w:num w:numId="23" w16cid:durableId="1084448992">
    <w:abstractNumId w:val="17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37"/>
    <w:rsid w:val="00015F89"/>
    <w:rsid w:val="00042DE2"/>
    <w:rsid w:val="00052E5F"/>
    <w:rsid w:val="00053CF4"/>
    <w:rsid w:val="00080EDB"/>
    <w:rsid w:val="0009732C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D1F7A"/>
    <w:rsid w:val="001E64AE"/>
    <w:rsid w:val="001E6DC8"/>
    <w:rsid w:val="00265CAC"/>
    <w:rsid w:val="00277F6F"/>
    <w:rsid w:val="002935F4"/>
    <w:rsid w:val="002F0E70"/>
    <w:rsid w:val="00325BF6"/>
    <w:rsid w:val="003325F2"/>
    <w:rsid w:val="0034152F"/>
    <w:rsid w:val="00360FFA"/>
    <w:rsid w:val="00372907"/>
    <w:rsid w:val="00373F0A"/>
    <w:rsid w:val="00377FD1"/>
    <w:rsid w:val="00384929"/>
    <w:rsid w:val="00386F6C"/>
    <w:rsid w:val="00397FCE"/>
    <w:rsid w:val="003C5715"/>
    <w:rsid w:val="003E0EBC"/>
    <w:rsid w:val="0044538F"/>
    <w:rsid w:val="004515DB"/>
    <w:rsid w:val="00477F18"/>
    <w:rsid w:val="0049773B"/>
    <w:rsid w:val="004A40BD"/>
    <w:rsid w:val="004A58C0"/>
    <w:rsid w:val="004B7167"/>
    <w:rsid w:val="004D5683"/>
    <w:rsid w:val="004D7BA7"/>
    <w:rsid w:val="004F1F19"/>
    <w:rsid w:val="004F413A"/>
    <w:rsid w:val="005169A1"/>
    <w:rsid w:val="00517DF5"/>
    <w:rsid w:val="005314E1"/>
    <w:rsid w:val="00531D65"/>
    <w:rsid w:val="00561A99"/>
    <w:rsid w:val="00562A2E"/>
    <w:rsid w:val="005707B1"/>
    <w:rsid w:val="005D4B8F"/>
    <w:rsid w:val="00614894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66A2"/>
    <w:rsid w:val="006F7CFE"/>
    <w:rsid w:val="00704094"/>
    <w:rsid w:val="00704EB3"/>
    <w:rsid w:val="007341F6"/>
    <w:rsid w:val="00756463"/>
    <w:rsid w:val="00771DED"/>
    <w:rsid w:val="00774810"/>
    <w:rsid w:val="0078472C"/>
    <w:rsid w:val="007A31DE"/>
    <w:rsid w:val="007D625E"/>
    <w:rsid w:val="007F560D"/>
    <w:rsid w:val="008016DB"/>
    <w:rsid w:val="00854426"/>
    <w:rsid w:val="008662EB"/>
    <w:rsid w:val="008729AF"/>
    <w:rsid w:val="00882954"/>
    <w:rsid w:val="00883A4B"/>
    <w:rsid w:val="008E2897"/>
    <w:rsid w:val="008E405B"/>
    <w:rsid w:val="008F4A12"/>
    <w:rsid w:val="00977B02"/>
    <w:rsid w:val="0098682E"/>
    <w:rsid w:val="00994465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2637"/>
    <w:rsid w:val="00A37F33"/>
    <w:rsid w:val="00A83424"/>
    <w:rsid w:val="00AA61CD"/>
    <w:rsid w:val="00AC7B5D"/>
    <w:rsid w:val="00AF0E85"/>
    <w:rsid w:val="00B34FAD"/>
    <w:rsid w:val="00B54314"/>
    <w:rsid w:val="00B85316"/>
    <w:rsid w:val="00B96948"/>
    <w:rsid w:val="00BD6B53"/>
    <w:rsid w:val="00C4491C"/>
    <w:rsid w:val="00C60B3E"/>
    <w:rsid w:val="00C72A58"/>
    <w:rsid w:val="00C73E4B"/>
    <w:rsid w:val="00C91106"/>
    <w:rsid w:val="00CB0BBC"/>
    <w:rsid w:val="00CE6907"/>
    <w:rsid w:val="00CF2D41"/>
    <w:rsid w:val="00D02F35"/>
    <w:rsid w:val="00D04CC3"/>
    <w:rsid w:val="00D14C70"/>
    <w:rsid w:val="00D25DE2"/>
    <w:rsid w:val="00D646DC"/>
    <w:rsid w:val="00D75002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776BB"/>
    <w:rsid w:val="00EA0D8F"/>
    <w:rsid w:val="00EB3461"/>
    <w:rsid w:val="00EB3C64"/>
    <w:rsid w:val="00EC5A58"/>
    <w:rsid w:val="00EF118B"/>
    <w:rsid w:val="00EF1B18"/>
    <w:rsid w:val="00EF676B"/>
    <w:rsid w:val="00F009BF"/>
    <w:rsid w:val="00F03D7C"/>
    <w:rsid w:val="00F045AC"/>
    <w:rsid w:val="00F2010B"/>
    <w:rsid w:val="00F47B19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1B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5002"/>
    <w:pPr>
      <w:spacing w:before="60" w:after="60" w:line="245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D75002"/>
    <w:pPr>
      <w:keepNext/>
      <w:keepLines/>
      <w:spacing w:before="240" w:after="0"/>
      <w:outlineLvl w:val="0"/>
    </w:pPr>
    <w:rPr>
      <w:rFonts w:eastAsiaTheme="majorEastAsia" w:cstheme="majorBidi"/>
      <w:bCs/>
      <w:color w:val="336380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D75002"/>
    <w:pPr>
      <w:keepNext/>
      <w:keepLines/>
      <w:spacing w:before="40" w:after="0"/>
      <w:outlineLvl w:val="1"/>
    </w:pPr>
    <w:rPr>
      <w:rFonts w:eastAsiaTheme="majorEastAsia" w:cstheme="majorBidi"/>
      <w:color w:val="3C6D6E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rsid w:val="00D75002"/>
    <w:pPr>
      <w:keepNext/>
      <w:keepLines/>
      <w:spacing w:before="40" w:after="0"/>
      <w:outlineLvl w:val="2"/>
    </w:pPr>
    <w:rPr>
      <w:rFonts w:eastAsiaTheme="majorEastAsia" w:cstheme="majorBidi"/>
      <w:color w:val="274849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D7500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C6D6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D75002"/>
    <w:pPr>
      <w:keepNext/>
      <w:keepLines/>
      <w:spacing w:before="40" w:after="0"/>
      <w:outlineLvl w:val="4"/>
    </w:pPr>
    <w:rPr>
      <w:rFonts w:eastAsiaTheme="majorEastAsia" w:cstheme="majorBidi"/>
      <w:color w:val="3C6D6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D75002"/>
    <w:pPr>
      <w:keepNext/>
      <w:keepLines/>
      <w:spacing w:before="40" w:after="0"/>
      <w:outlineLvl w:val="5"/>
    </w:pPr>
    <w:rPr>
      <w:rFonts w:eastAsiaTheme="majorEastAsia" w:cstheme="majorBidi"/>
      <w:color w:val="27484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D7500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7484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D75002"/>
    <w:pPr>
      <w:keepNext/>
      <w:keepLines/>
      <w:spacing w:before="40" w:after="0"/>
      <w:outlineLvl w:val="7"/>
    </w:pPr>
    <w:rPr>
      <w:rFonts w:eastAsiaTheme="majorEastAsia" w:cstheme="majorBidi"/>
      <w:color w:val="7C828A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D7500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7C828A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75002"/>
    <w:rPr>
      <w:rFonts w:ascii="Eurostile" w:eastAsiaTheme="majorEastAsia" w:hAnsi="Eurostile" w:cstheme="majorBidi"/>
      <w:color w:val="3C6D6E" w:themeColor="accent1" w:themeShade="BF"/>
      <w:sz w:val="26"/>
      <w:szCs w:val="26"/>
      <w:lang w:val="en-US"/>
    </w:rPr>
  </w:style>
  <w:style w:type="paragraph" w:styleId="Listenabsatz">
    <w:name w:val="List Paragraph"/>
    <w:basedOn w:val="Standard"/>
    <w:uiPriority w:val="34"/>
    <w:semiHidden/>
    <w:qFormat/>
    <w:rsid w:val="00D75002"/>
    <w:pPr>
      <w:ind w:left="720"/>
      <w:contextualSpacing/>
    </w:pPr>
  </w:style>
  <w:style w:type="table" w:styleId="Tabellenraster">
    <w:name w:val="Table Grid"/>
    <w:basedOn w:val="NormaleTabelle"/>
    <w:uiPriority w:val="39"/>
    <w:rsid w:val="00D75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D7500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elZchn">
    <w:name w:val="Titel Zchn"/>
    <w:basedOn w:val="Absatz-Standardschriftart"/>
    <w:link w:val="Titel"/>
    <w:uiPriority w:val="10"/>
    <w:rsid w:val="00D75002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D75002"/>
    <w:rPr>
      <w:rFonts w:ascii="Eurostile" w:eastAsiaTheme="majorEastAsia" w:hAnsi="Eurostile" w:cstheme="majorBidi"/>
      <w:bCs/>
      <w:color w:val="336380" w:themeColor="text2"/>
      <w:sz w:val="32"/>
      <w:szCs w:val="32"/>
      <w:lang w:val="en-US"/>
    </w:rPr>
  </w:style>
  <w:style w:type="paragraph" w:customStyle="1" w:styleId="klein">
    <w:name w:val="klein"/>
    <w:next w:val="Standard"/>
    <w:semiHidden/>
    <w:rsid w:val="00D75002"/>
    <w:pPr>
      <w:spacing w:after="0" w:line="360" w:lineRule="auto"/>
      <w:ind w:left="360"/>
    </w:pPr>
    <w:rPr>
      <w:rFonts w:ascii="Eurostile" w:hAnsi="Eurostile"/>
      <w:color w:val="676C73" w:themeColor="text1"/>
      <w:sz w:val="20"/>
      <w:lang w:val="en-US"/>
    </w:rPr>
  </w:style>
  <w:style w:type="paragraph" w:customStyle="1" w:styleId="Tabelle">
    <w:name w:val="Tabelle"/>
    <w:basedOn w:val="Standard"/>
    <w:qFormat/>
    <w:rsid w:val="00D75002"/>
    <w:pPr>
      <w:spacing w:line="240" w:lineRule="auto"/>
    </w:pPr>
  </w:style>
  <w:style w:type="paragraph" w:customStyle="1" w:styleId="groerText">
    <w:name w:val="großer Text"/>
    <w:basedOn w:val="Standard"/>
    <w:qFormat/>
    <w:rsid w:val="00D75002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ellenberschrift">
    <w:name w:val="Tabellenüberschrift"/>
    <w:aliases w:val="dunkel"/>
    <w:basedOn w:val="Standard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ellenberschrift0">
    <w:name w:val="Tabellenüberschrift"/>
    <w:aliases w:val="weiß"/>
    <w:basedOn w:val="Standard"/>
    <w:qFormat/>
    <w:rsid w:val="00D75002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merierterText">
    <w:name w:val="nummerierter Text"/>
    <w:aliases w:val="hell"/>
    <w:basedOn w:val="Listenabsatz"/>
    <w:qFormat/>
    <w:rsid w:val="00D75002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Titelleistentext">
    <w:name w:val="Titelleistentext"/>
    <w:basedOn w:val="Standard"/>
    <w:link w:val="ZeichendesTitelleistentexts"/>
    <w:qFormat/>
    <w:rsid w:val="00D75002"/>
    <w:rPr>
      <w:color w:val="FFFFFF" w:themeColor="background1"/>
      <w:sz w:val="23"/>
    </w:rPr>
  </w:style>
  <w:style w:type="character" w:customStyle="1" w:styleId="ZeichendesTitelleistentexts">
    <w:name w:val="Zeichen des Titelleistentexts"/>
    <w:basedOn w:val="Absatz-Standardschriftart"/>
    <w:link w:val="Titelleistentext"/>
    <w:rsid w:val="00D75002"/>
    <w:rPr>
      <w:rFonts w:ascii="Eurostile" w:hAnsi="Eurostile"/>
      <w:color w:val="FFFFFF" w:themeColor="background1"/>
      <w:sz w:val="23"/>
      <w:lang w:val="en-US"/>
    </w:rPr>
  </w:style>
  <w:style w:type="paragraph" w:styleId="Kopfzeile">
    <w:name w:val="header"/>
    <w:basedOn w:val="Standard"/>
    <w:link w:val="KopfzeileZchn"/>
    <w:uiPriority w:val="99"/>
    <w:semiHidden/>
    <w:rsid w:val="00D7500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Fuzeile">
    <w:name w:val="footer"/>
    <w:basedOn w:val="Standard"/>
    <w:link w:val="FuzeileZchn"/>
    <w:uiPriority w:val="99"/>
    <w:semiHidden/>
    <w:rsid w:val="00D7500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D75002"/>
    <w:rPr>
      <w:rFonts w:ascii="Eurostile" w:hAnsi="Eurostile"/>
      <w:color w:val="808080"/>
    </w:rPr>
  </w:style>
  <w:style w:type="numbering" w:styleId="111111">
    <w:name w:val="Outline List 2"/>
    <w:basedOn w:val="KeineListe"/>
    <w:uiPriority w:val="99"/>
    <w:semiHidden/>
    <w:unhideWhenUsed/>
    <w:rsid w:val="00D75002"/>
    <w:pPr>
      <w:numPr>
        <w:numId w:val="7"/>
      </w:numPr>
    </w:pPr>
  </w:style>
  <w:style w:type="numbering" w:styleId="1ai">
    <w:name w:val="Outline List 1"/>
    <w:basedOn w:val="KeineListe"/>
    <w:uiPriority w:val="99"/>
    <w:semiHidden/>
    <w:unhideWhenUsed/>
    <w:rsid w:val="00D75002"/>
    <w:pPr>
      <w:numPr>
        <w:numId w:val="8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75002"/>
    <w:rPr>
      <w:rFonts w:ascii="Eurostile" w:eastAsiaTheme="majorEastAsia" w:hAnsi="Eurostile" w:cstheme="majorBidi"/>
      <w:color w:val="274849" w:themeColor="accent1" w:themeShade="7F"/>
      <w:sz w:val="24"/>
      <w:szCs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75002"/>
    <w:rPr>
      <w:rFonts w:ascii="Eurostile" w:eastAsiaTheme="majorEastAsia" w:hAnsi="Eurostile" w:cstheme="majorBidi"/>
      <w:i/>
      <w:iCs/>
      <w:color w:val="3C6D6E" w:themeColor="accent1" w:themeShade="BF"/>
      <w:sz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75002"/>
    <w:rPr>
      <w:rFonts w:ascii="Eurostile" w:eastAsiaTheme="majorEastAsia" w:hAnsi="Eurostile" w:cstheme="majorBidi"/>
      <w:color w:val="3C6D6E" w:themeColor="accent1" w:themeShade="BF"/>
      <w:sz w:val="20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75002"/>
    <w:rPr>
      <w:rFonts w:ascii="Eurostile" w:eastAsiaTheme="majorEastAsia" w:hAnsi="Eurostile" w:cstheme="majorBidi"/>
      <w:color w:val="274849" w:themeColor="accent1" w:themeShade="7F"/>
      <w:sz w:val="20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5002"/>
    <w:rPr>
      <w:rFonts w:ascii="Eurostile" w:eastAsiaTheme="majorEastAsia" w:hAnsi="Eurostile" w:cstheme="majorBidi"/>
      <w:i/>
      <w:iCs/>
      <w:color w:val="274849" w:themeColor="accent1" w:themeShade="7F"/>
      <w:sz w:val="20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5002"/>
    <w:rPr>
      <w:rFonts w:ascii="Eurostile" w:eastAsiaTheme="majorEastAsia" w:hAnsi="Eurostile" w:cstheme="majorBidi"/>
      <w:color w:val="7C828A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5002"/>
    <w:rPr>
      <w:rFonts w:ascii="Eurostile" w:eastAsiaTheme="majorEastAsia" w:hAnsi="Eurostile" w:cstheme="majorBidi"/>
      <w:i/>
      <w:iCs/>
      <w:color w:val="7C828A" w:themeColor="text1" w:themeTint="D8"/>
      <w:sz w:val="21"/>
      <w:szCs w:val="21"/>
      <w:lang w:val="en-US"/>
    </w:rPr>
  </w:style>
  <w:style w:type="numbering" w:styleId="ArtikelAbschnitt">
    <w:name w:val="Outline List 3"/>
    <w:basedOn w:val="KeineListe"/>
    <w:uiPriority w:val="99"/>
    <w:semiHidden/>
    <w:unhideWhenUsed/>
    <w:rsid w:val="00D75002"/>
    <w:pPr>
      <w:numPr>
        <w:numId w:val="9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00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002"/>
    <w:rPr>
      <w:rFonts w:ascii="Segoe UI" w:hAnsi="Segoe UI" w:cs="Segoe UI"/>
      <w:color w:val="676C73" w:themeColor="text1"/>
      <w:sz w:val="18"/>
      <w:szCs w:val="18"/>
      <w:lang w:val="en-US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D75002"/>
  </w:style>
  <w:style w:type="paragraph" w:styleId="Blocktext">
    <w:name w:val="Block Text"/>
    <w:basedOn w:val="Standard"/>
    <w:uiPriority w:val="99"/>
    <w:semiHidden/>
    <w:unhideWhenUsed/>
    <w:rsid w:val="00D75002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rFonts w:eastAsiaTheme="minorEastAsia"/>
      <w:i/>
      <w:iCs/>
      <w:color w:val="509394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7500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7500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7500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75002"/>
    <w:rPr>
      <w:rFonts w:ascii="Eurostile" w:hAnsi="Eurostile"/>
      <w:color w:val="676C73" w:themeColor="text1"/>
      <w:sz w:val="16"/>
      <w:szCs w:val="16"/>
      <w:lang w:val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75002"/>
    <w:pPr>
      <w:spacing w:after="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75002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75002"/>
    <w:pPr>
      <w:spacing w:after="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75002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75002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75002"/>
    <w:rPr>
      <w:rFonts w:ascii="Eurostile" w:hAnsi="Eurostile"/>
      <w:color w:val="676C73" w:themeColor="text1"/>
      <w:sz w:val="16"/>
      <w:szCs w:val="16"/>
      <w:lang w:val="en-US"/>
    </w:rPr>
  </w:style>
  <w:style w:type="character" w:styleId="Buchtitel">
    <w:name w:val="Book Title"/>
    <w:basedOn w:val="Absatz-Standardschriftart"/>
    <w:uiPriority w:val="33"/>
    <w:semiHidden/>
    <w:qFormat/>
    <w:rsid w:val="00D75002"/>
    <w:rPr>
      <w:rFonts w:ascii="Eurostile" w:hAnsi="Eurostile"/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75002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75002"/>
    <w:pPr>
      <w:spacing w:before="0"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table" w:styleId="FarbigesRaster">
    <w:name w:val="Colorful Grid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D75002"/>
    <w:rPr>
      <w:rFonts w:ascii="Eurostile" w:hAnsi="Eurostile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5002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5002"/>
    <w:rPr>
      <w:rFonts w:ascii="Eurostile" w:hAnsi="Eurostile"/>
      <w:color w:val="676C73" w:themeColor="text1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50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5002"/>
    <w:rPr>
      <w:rFonts w:ascii="Eurostile" w:hAnsi="Eurostile"/>
      <w:b/>
      <w:bCs/>
      <w:color w:val="676C73" w:themeColor="text1"/>
      <w:sz w:val="20"/>
      <w:szCs w:val="20"/>
      <w:lang w:val="en-US"/>
    </w:rPr>
  </w:style>
  <w:style w:type="table" w:styleId="DunkleListe">
    <w:name w:val="Dark List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75002"/>
  </w:style>
  <w:style w:type="character" w:customStyle="1" w:styleId="DatumZchn">
    <w:name w:val="Datum Zchn"/>
    <w:basedOn w:val="Absatz-Standardschriftart"/>
    <w:link w:val="Datum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7500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75002"/>
    <w:rPr>
      <w:rFonts w:ascii="Segoe UI" w:hAnsi="Segoe UI" w:cs="Segoe UI"/>
      <w:color w:val="676C73" w:themeColor="text1"/>
      <w:sz w:val="16"/>
      <w:szCs w:val="16"/>
      <w:lang w:val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75002"/>
    <w:pPr>
      <w:spacing w:before="0"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character" w:styleId="Hervorhebung">
    <w:name w:val="Emphasis"/>
    <w:basedOn w:val="Absatz-Standardschriftart"/>
    <w:uiPriority w:val="20"/>
    <w:semiHidden/>
    <w:qFormat/>
    <w:rsid w:val="00D75002"/>
    <w:rPr>
      <w:rFonts w:ascii="Eurostile" w:hAnsi="Eurostile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D75002"/>
    <w:rPr>
      <w:rFonts w:ascii="Eurostile" w:hAnsi="Eurostile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75002"/>
    <w:pPr>
      <w:spacing w:before="0"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75002"/>
    <w:rPr>
      <w:rFonts w:ascii="Eurostile" w:hAnsi="Eurostile"/>
      <w:color w:val="676C73" w:themeColor="text1"/>
      <w:sz w:val="20"/>
      <w:szCs w:val="20"/>
      <w:lang w:val="en-US"/>
    </w:rPr>
  </w:style>
  <w:style w:type="paragraph" w:styleId="Umschlagadresse">
    <w:name w:val="envelope address"/>
    <w:basedOn w:val="Standard"/>
    <w:uiPriority w:val="99"/>
    <w:semiHidden/>
    <w:unhideWhenUsed/>
    <w:rsid w:val="00D7500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D75002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75002"/>
    <w:rPr>
      <w:rFonts w:ascii="Eurostile" w:hAnsi="Eurostile"/>
      <w:color w:val="8E8985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D75002"/>
    <w:rPr>
      <w:rFonts w:ascii="Eurostile" w:hAnsi="Eurostile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75002"/>
    <w:pPr>
      <w:spacing w:before="0"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75002"/>
    <w:rPr>
      <w:rFonts w:ascii="Eurostile" w:hAnsi="Eurostile"/>
      <w:color w:val="676C73" w:themeColor="text1"/>
      <w:sz w:val="20"/>
      <w:szCs w:val="20"/>
      <w:lang w:val="en-US"/>
    </w:rPr>
  </w:style>
  <w:style w:type="table" w:styleId="Gitternetztabelle1hell">
    <w:name w:val="Grid Table 1 Light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Gitternetztabelle3">
    <w:name w:val="Grid Table 3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7500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7500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7500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7500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7500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7500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7500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7500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7500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7500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7500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7500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customStyle="1" w:styleId="Znak1">
    <w:name w:val="Znak #1"/>
    <w:basedOn w:val="Absatz-Standardschriftart"/>
    <w:uiPriority w:val="99"/>
    <w:semiHidden/>
    <w:unhideWhenUsed/>
    <w:rsid w:val="00D75002"/>
    <w:rPr>
      <w:rFonts w:ascii="Eurostile" w:hAnsi="Eurostile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D75002"/>
    <w:rPr>
      <w:rFonts w:ascii="Eurostile" w:hAnsi="Eurostil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75002"/>
    <w:pPr>
      <w:spacing w:before="0"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75002"/>
    <w:rPr>
      <w:rFonts w:ascii="Eurostile" w:hAnsi="Eurostile"/>
      <w:i/>
      <w:iCs/>
      <w:color w:val="676C73" w:themeColor="text1"/>
      <w:sz w:val="20"/>
      <w:lang w:val="en-US"/>
    </w:rPr>
  </w:style>
  <w:style w:type="character" w:styleId="HTMLZitat">
    <w:name w:val="HTML Cite"/>
    <w:basedOn w:val="Absatz-Standardschriftart"/>
    <w:uiPriority w:val="99"/>
    <w:semiHidden/>
    <w:unhideWhenUsed/>
    <w:rsid w:val="00D75002"/>
    <w:rPr>
      <w:rFonts w:ascii="Eurostile" w:hAnsi="Eurostile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D75002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D75002"/>
    <w:rPr>
      <w:rFonts w:ascii="Eurostile" w:hAnsi="Eurostile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D75002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75002"/>
    <w:pPr>
      <w:spacing w:before="0" w:after="0"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75002"/>
    <w:rPr>
      <w:rFonts w:ascii="Consolas" w:hAnsi="Consolas" w:cs="Consolas"/>
      <w:color w:val="676C73" w:themeColor="text1"/>
      <w:sz w:val="20"/>
      <w:szCs w:val="20"/>
      <w:lang w:val="en-US"/>
    </w:rPr>
  </w:style>
  <w:style w:type="character" w:styleId="HTMLBeispiel">
    <w:name w:val="HTML Sample"/>
    <w:basedOn w:val="Absatz-Standardschriftart"/>
    <w:uiPriority w:val="99"/>
    <w:semiHidden/>
    <w:unhideWhenUsed/>
    <w:rsid w:val="00D75002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D75002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75002"/>
    <w:rPr>
      <w:rFonts w:ascii="Eurostile" w:hAnsi="Eurostile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D75002"/>
    <w:rPr>
      <w:rFonts w:ascii="Eurostile" w:hAnsi="Eurostile"/>
      <w:color w:val="52889E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75002"/>
    <w:pPr>
      <w:spacing w:before="0" w:after="0"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75002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qFormat/>
    <w:rsid w:val="00D75002"/>
    <w:rPr>
      <w:rFonts w:ascii="Eurostile" w:hAnsi="Eurostile"/>
      <w:i/>
      <w:iCs/>
      <w:color w:val="509394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D75002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75002"/>
    <w:rPr>
      <w:rFonts w:ascii="Eurostile" w:hAnsi="Eurostile"/>
      <w:i/>
      <w:iCs/>
      <w:color w:val="509394" w:themeColor="accent1"/>
      <w:sz w:val="20"/>
      <w:lang w:val="en-US"/>
    </w:rPr>
  </w:style>
  <w:style w:type="character" w:styleId="IntensiverVerweis">
    <w:name w:val="Intense Reference"/>
    <w:basedOn w:val="Absatz-Standardschriftart"/>
    <w:uiPriority w:val="32"/>
    <w:semiHidden/>
    <w:qFormat/>
    <w:rsid w:val="00D75002"/>
    <w:rPr>
      <w:rFonts w:ascii="Eurostile" w:hAnsi="Eurostile"/>
      <w:b/>
      <w:bCs/>
      <w:smallCaps/>
      <w:color w:val="509394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75002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7500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7500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7500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7500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7500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7500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D75002"/>
    <w:rPr>
      <w:rFonts w:ascii="Eurostile" w:hAnsi="Eurostile"/>
    </w:rPr>
  </w:style>
  <w:style w:type="paragraph" w:styleId="Liste">
    <w:name w:val="List"/>
    <w:basedOn w:val="Standard"/>
    <w:uiPriority w:val="99"/>
    <w:semiHidden/>
    <w:unhideWhenUsed/>
    <w:rsid w:val="00D75002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75002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75002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75002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75002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75002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75002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75002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75002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75002"/>
    <w:pPr>
      <w:numPr>
        <w:numId w:val="14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D75002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75002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75002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75002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75002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75002"/>
    <w:pPr>
      <w:numPr>
        <w:numId w:val="1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75002"/>
    <w:pPr>
      <w:numPr>
        <w:numId w:val="1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75002"/>
    <w:pPr>
      <w:numPr>
        <w:numId w:val="1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75002"/>
    <w:pPr>
      <w:numPr>
        <w:numId w:val="1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75002"/>
    <w:pPr>
      <w:numPr>
        <w:numId w:val="19"/>
      </w:numPr>
      <w:contextualSpacing/>
    </w:pPr>
  </w:style>
  <w:style w:type="table" w:styleId="Listentabelle1hell">
    <w:name w:val="List Table 1 Light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entabelle2">
    <w:name w:val="List Table 2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entabelle3">
    <w:name w:val="List Table 3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7500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D7500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7500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7500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7500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7500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7500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75002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75002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75002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75002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75002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75002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D75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Consolas" w:hAnsi="Consolas" w:cs="Consolas"/>
      <w:color w:val="676C73" w:themeColor="text1"/>
      <w:sz w:val="20"/>
      <w:szCs w:val="20"/>
      <w:lang w:val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75002"/>
    <w:rPr>
      <w:rFonts w:ascii="Consolas" w:hAnsi="Consolas" w:cs="Consolas"/>
      <w:color w:val="676C73" w:themeColor="text1"/>
      <w:sz w:val="20"/>
      <w:szCs w:val="20"/>
      <w:lang w:val="en-US"/>
    </w:rPr>
  </w:style>
  <w:style w:type="table" w:styleId="MittleresRaster1">
    <w:name w:val="Medium Grid 1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75002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75002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750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Spominjanje1">
    <w:name w:val="Spominjanje1"/>
    <w:basedOn w:val="Absatz-Standardschriftart"/>
    <w:uiPriority w:val="99"/>
    <w:semiHidden/>
    <w:unhideWhenUsed/>
    <w:rsid w:val="00D75002"/>
    <w:rPr>
      <w:rFonts w:ascii="Eurostile" w:hAnsi="Eurostile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750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75002"/>
    <w:rPr>
      <w:rFonts w:ascii="Eurostile" w:eastAsiaTheme="majorEastAsia" w:hAnsi="Eurostile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KeinLeerraum">
    <w:name w:val="No Spacing"/>
    <w:uiPriority w:val="1"/>
    <w:semiHidden/>
    <w:rsid w:val="00D75002"/>
    <w:pPr>
      <w:spacing w:after="0" w:line="240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D75002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D75002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75002"/>
    <w:pPr>
      <w:spacing w:before="0"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D75002"/>
    <w:rPr>
      <w:rFonts w:ascii="Eurostile" w:hAnsi="Eurostile"/>
    </w:rPr>
  </w:style>
  <w:style w:type="table" w:styleId="EinfacheTabelle1">
    <w:name w:val="Plain Table 1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EinfacheTabelle3">
    <w:name w:val="Plain Table 3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99"/>
    <w:rsid w:val="00D750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D75002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75002"/>
    <w:rPr>
      <w:rFonts w:ascii="Consolas" w:hAnsi="Consolas" w:cs="Consolas"/>
      <w:color w:val="676C73" w:themeColor="text1"/>
      <w:sz w:val="21"/>
      <w:szCs w:val="21"/>
      <w:lang w:val="en-US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D75002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D75002"/>
    <w:rPr>
      <w:rFonts w:ascii="Eurostile" w:hAnsi="Eurostile"/>
      <w:i/>
      <w:iCs/>
      <w:color w:val="8B9097" w:themeColor="text1" w:themeTint="BF"/>
      <w:sz w:val="20"/>
      <w:lang w:val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75002"/>
  </w:style>
  <w:style w:type="character" w:customStyle="1" w:styleId="AnredeZchn">
    <w:name w:val="Anrede Zchn"/>
    <w:basedOn w:val="Absatz-Standardschriftart"/>
    <w:link w:val="Anrede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D75002"/>
    <w:pPr>
      <w:spacing w:before="0"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75002"/>
    <w:rPr>
      <w:rFonts w:ascii="Eurostile" w:hAnsi="Eurostile"/>
      <w:color w:val="676C73" w:themeColor="text1"/>
      <w:sz w:val="20"/>
      <w:lang w:val="en-US"/>
    </w:rPr>
  </w:style>
  <w:style w:type="character" w:customStyle="1" w:styleId="Pametnahiperveza1">
    <w:name w:val="Pametna hiperveza1"/>
    <w:basedOn w:val="Absatz-Standardschriftart"/>
    <w:uiPriority w:val="99"/>
    <w:semiHidden/>
    <w:unhideWhenUsed/>
    <w:rsid w:val="00D75002"/>
    <w:rPr>
      <w:rFonts w:ascii="Eurostile" w:hAnsi="Eurostile"/>
      <w:u w:val="dotted"/>
    </w:rPr>
  </w:style>
  <w:style w:type="character" w:styleId="Fett">
    <w:name w:val="Strong"/>
    <w:basedOn w:val="Absatz-Standardschriftart"/>
    <w:uiPriority w:val="22"/>
    <w:semiHidden/>
    <w:qFormat/>
    <w:rsid w:val="00D75002"/>
    <w:rPr>
      <w:rFonts w:ascii="Eurostile" w:hAnsi="Eurostile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75002"/>
    <w:pPr>
      <w:numPr>
        <w:ilvl w:val="1"/>
      </w:numPr>
      <w:spacing w:after="160"/>
    </w:pPr>
    <w:rPr>
      <w:rFonts w:eastAsiaTheme="minorEastAsia"/>
      <w:color w:val="9B9FA5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75002"/>
    <w:rPr>
      <w:rFonts w:ascii="Eurostile" w:eastAsiaTheme="minorEastAsia" w:hAnsi="Eurostile"/>
      <w:color w:val="9B9FA5" w:themeColor="text1" w:themeTint="A5"/>
      <w:spacing w:val="15"/>
      <w:lang w:val="en-US"/>
    </w:rPr>
  </w:style>
  <w:style w:type="character" w:styleId="SchwacheHervorhebung">
    <w:name w:val="Subtle Emphasis"/>
    <w:basedOn w:val="Absatz-Standardschriftart"/>
    <w:uiPriority w:val="19"/>
    <w:semiHidden/>
    <w:qFormat/>
    <w:rsid w:val="00D75002"/>
    <w:rPr>
      <w:rFonts w:ascii="Eurostile" w:hAnsi="Eurostile"/>
      <w:i/>
      <w:iCs/>
      <w:color w:val="8B9097" w:themeColor="text1" w:themeTint="BF"/>
    </w:rPr>
  </w:style>
  <w:style w:type="character" w:styleId="SchwacherVerweis">
    <w:name w:val="Subtle Reference"/>
    <w:basedOn w:val="Absatz-Standardschriftart"/>
    <w:uiPriority w:val="31"/>
    <w:semiHidden/>
    <w:qFormat/>
    <w:rsid w:val="00D75002"/>
    <w:rPr>
      <w:rFonts w:ascii="Eurostile" w:hAnsi="Eurostile"/>
      <w:smallCaps/>
      <w:color w:val="9B9FA5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D75002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75002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75002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D75002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75002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75002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75002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99"/>
    <w:rsid w:val="00D750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75002"/>
    <w:pPr>
      <w:spacing w:after="0"/>
      <w:ind w:left="200" w:hanging="20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75002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75002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75002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75002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D75002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75002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75002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D7500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75002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75002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75002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75002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75002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75002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75002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75002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75002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75002"/>
    <w:pPr>
      <w:outlineLvl w:val="9"/>
    </w:pPr>
    <w:rPr>
      <w:bCs w:val="0"/>
      <w:color w:val="3C6D6E" w:themeColor="accent1" w:themeShade="BF"/>
    </w:rPr>
  </w:style>
  <w:style w:type="character" w:customStyle="1" w:styleId="Nerijeenospominjanje1">
    <w:name w:val="Neriješeno spominjanje1"/>
    <w:basedOn w:val="Absatz-Standardschriftart"/>
    <w:uiPriority w:val="99"/>
    <w:semiHidden/>
    <w:unhideWhenUsed/>
    <w:rsid w:val="00D75002"/>
    <w:rPr>
      <w:rFonts w:ascii="Eurostile" w:hAnsi="Eurosti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u\AppData\Roaming\Microsoft\Templates\Wellness-Checkliste.dotx" TargetMode="External"/></Relationship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BC3BBC7-DBF1-41F7-BCBB-95EED719BC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Wellness-Checkliste</Template>
  <TotalTime>0</TotalTime>
  <Pages>1</Pages>
  <Words>349</Words>
  <Characters>2202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2022-07-28T06:52:00Z</dcterms:created>
  <dcterms:modified xsi:type="dcterms:W3CDTF">2022-07-28T08:36:00Z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